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E51" w:rsidRDefault="006F2E51">
      <w:pPr>
        <w:rPr>
          <w:rFonts w:ascii="Bash Times New Rozaliya" w:hAnsi="Bash Times New Rozaliya"/>
        </w:rPr>
      </w:pPr>
    </w:p>
    <w:p w:rsidR="006F2E51" w:rsidRDefault="006F2E51">
      <w:pPr>
        <w:rPr>
          <w:rFonts w:ascii="Bash Times New Rozaliya" w:hAnsi="Bash Times New Rozaliya"/>
        </w:rPr>
      </w:pPr>
    </w:p>
    <w:p w:rsidR="006F2E51" w:rsidRDefault="00BD5526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  <w:sz w:val="50"/>
        </w:rPr>
        <w:drawing>
          <wp:inline distT="0" distB="0" distL="0" distR="0">
            <wp:extent cx="6343650" cy="2533650"/>
            <wp:effectExtent l="0" t="0" r="0" b="0"/>
            <wp:docPr id="2" name="Рисунок 2" descr="C:\Users\sensei2\Desktop\csfxAiOQ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sei2\Desktop\csfxAiOQp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374" b="20751"/>
                    <a:stretch/>
                  </pic:blipFill>
                  <pic:spPr bwMode="auto">
                    <a:xfrm>
                      <a:off x="0" y="0"/>
                      <a:ext cx="6362700" cy="25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2E51" w:rsidRDefault="006F2E51">
      <w:pPr>
        <w:rPr>
          <w:rFonts w:ascii="Bash Times New Rozaliya" w:hAnsi="Bash Times New Rozaliya"/>
        </w:rPr>
      </w:pPr>
    </w:p>
    <w:p w:rsidR="006F2E51" w:rsidRDefault="006F2E51" w:rsidP="006F2E51">
      <w:pPr>
        <w:jc w:val="center"/>
        <w:rPr>
          <w:rFonts w:ascii="Bash Times New Rozaliya" w:hAnsi="Bash Times New Rozaliya"/>
          <w:sz w:val="50"/>
        </w:rPr>
      </w:pPr>
    </w:p>
    <w:p w:rsidR="006F2E51" w:rsidRPr="006F2E51" w:rsidRDefault="006F2E51" w:rsidP="006F2E51">
      <w:pPr>
        <w:jc w:val="center"/>
        <w:rPr>
          <w:rFonts w:ascii="Bash Times New Rozaliya" w:hAnsi="Bash Times New Rozaliya"/>
          <w:sz w:val="50"/>
        </w:rPr>
      </w:pPr>
      <w:r w:rsidRPr="006F2E51">
        <w:rPr>
          <w:rFonts w:ascii="Bash Times New Rozaliya" w:hAnsi="Bash Times New Rozaliya"/>
          <w:sz w:val="50"/>
        </w:rPr>
        <w:t>О</w:t>
      </w:r>
      <w:r>
        <w:rPr>
          <w:rFonts w:ascii="Bash Times New Rozaliya" w:hAnsi="Bash Times New Rozaliya"/>
          <w:sz w:val="50"/>
        </w:rPr>
        <w:t>тчё</w:t>
      </w:r>
      <w:r w:rsidRPr="006F2E51">
        <w:rPr>
          <w:rFonts w:ascii="Bash Times New Rozaliya" w:hAnsi="Bash Times New Rozaliya"/>
          <w:sz w:val="50"/>
        </w:rPr>
        <w:t>т</w:t>
      </w:r>
    </w:p>
    <w:p w:rsidR="006F2E51" w:rsidRPr="006F2E51" w:rsidRDefault="006F2E51" w:rsidP="006F2E51">
      <w:pPr>
        <w:jc w:val="center"/>
        <w:rPr>
          <w:rFonts w:ascii="Bash Times New Rozaliya" w:hAnsi="Bash Times New Rozaliya"/>
          <w:sz w:val="50"/>
        </w:rPr>
      </w:pPr>
      <w:r w:rsidRPr="006F2E51">
        <w:rPr>
          <w:rFonts w:ascii="Bash Times New Rozaliya" w:hAnsi="Bash Times New Rozaliya"/>
          <w:sz w:val="50"/>
        </w:rPr>
        <w:t>месячника начальных классов</w:t>
      </w:r>
    </w:p>
    <w:p w:rsidR="006F2E51" w:rsidRPr="006F2E51" w:rsidRDefault="006F2E51" w:rsidP="006F2E51">
      <w:pPr>
        <w:jc w:val="center"/>
        <w:rPr>
          <w:rFonts w:ascii="Bash Times New Rozaliya" w:hAnsi="Bash Times New Rozaliya"/>
          <w:b/>
          <w:sz w:val="54"/>
        </w:rPr>
      </w:pPr>
      <w:r w:rsidRPr="006F2E51">
        <w:rPr>
          <w:rFonts w:ascii="Bash Times New Rozaliya" w:hAnsi="Bash Times New Rozaliya"/>
          <w:b/>
          <w:sz w:val="54"/>
        </w:rPr>
        <w:t xml:space="preserve">«Лица </w:t>
      </w:r>
      <w:r w:rsidRPr="006F2E51">
        <w:rPr>
          <w:rFonts w:ascii="Bash Times New Rozaliya" w:hAnsi="Bash Times New Rozaliya"/>
          <w:b/>
          <w:sz w:val="56"/>
        </w:rPr>
        <w:t>Победы</w:t>
      </w:r>
      <w:r w:rsidRPr="006F2E51">
        <w:rPr>
          <w:rFonts w:ascii="Bash Times New Rozaliya" w:hAnsi="Bash Times New Rozaliya"/>
          <w:b/>
          <w:sz w:val="54"/>
        </w:rPr>
        <w:t>»</w:t>
      </w:r>
    </w:p>
    <w:p w:rsidR="006F2E51" w:rsidRDefault="006F2E51" w:rsidP="006F2E51">
      <w:pPr>
        <w:jc w:val="center"/>
        <w:rPr>
          <w:rFonts w:ascii="Bash Times New Rozaliya" w:hAnsi="Bash Times New Rozaliya"/>
          <w:sz w:val="50"/>
        </w:rPr>
      </w:pPr>
      <w:r w:rsidRPr="006F2E51">
        <w:rPr>
          <w:rFonts w:ascii="Bash Times New Rozaliya" w:hAnsi="Bash Times New Rozaliya"/>
          <w:sz w:val="50"/>
        </w:rPr>
        <w:t>МОБУ СОШ д. Верхний Муйнак</w:t>
      </w:r>
    </w:p>
    <w:p w:rsidR="006F2E51" w:rsidRDefault="006F2E51" w:rsidP="006F2E51">
      <w:pPr>
        <w:jc w:val="center"/>
        <w:rPr>
          <w:rFonts w:ascii="Bash Times New Rozaliya" w:hAnsi="Bash Times New Rozaliya"/>
          <w:sz w:val="50"/>
        </w:rPr>
      </w:pPr>
    </w:p>
    <w:p w:rsidR="006F2E51" w:rsidRDefault="00BD5526" w:rsidP="006F2E51">
      <w:pPr>
        <w:jc w:val="center"/>
        <w:rPr>
          <w:rFonts w:ascii="Bash Times New Rozaliya" w:hAnsi="Bash Times New Rozaliya"/>
          <w:sz w:val="50"/>
        </w:rPr>
      </w:pPr>
      <w:r>
        <w:rPr>
          <w:rFonts w:ascii="Bash Times New Rozaliya" w:hAnsi="Bash Times New Rozaliya"/>
          <w:noProof/>
          <w:sz w:val="50"/>
        </w:rPr>
        <w:drawing>
          <wp:inline distT="0" distB="0" distL="0" distR="0">
            <wp:extent cx="4566285" cy="4301573"/>
            <wp:effectExtent l="0" t="0" r="5715" b="3810"/>
            <wp:docPr id="8" name="Рисунок 8" descr="C:\Users\sensei2\Desktop\75l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sei2\Desktop\75lv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72" cy="43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51" w:rsidRPr="00C1677A" w:rsidRDefault="006F2E51" w:rsidP="00CC16B6">
      <w:pPr>
        <w:spacing w:line="360" w:lineRule="auto"/>
        <w:jc w:val="center"/>
        <w:rPr>
          <w:szCs w:val="28"/>
        </w:rPr>
      </w:pPr>
      <w:r w:rsidRPr="00C1677A">
        <w:rPr>
          <w:b/>
          <w:szCs w:val="28"/>
        </w:rPr>
        <w:lastRenderedPageBreak/>
        <w:t xml:space="preserve">План-график </w:t>
      </w:r>
      <w:r w:rsidRPr="00C1677A">
        <w:rPr>
          <w:b/>
          <w:szCs w:val="28"/>
        </w:rPr>
        <w:br/>
      </w:r>
      <w:r>
        <w:rPr>
          <w:szCs w:val="28"/>
        </w:rPr>
        <w:t>м</w:t>
      </w:r>
      <w:r w:rsidRPr="00C1677A">
        <w:rPr>
          <w:szCs w:val="28"/>
        </w:rPr>
        <w:t>етодического месячника учителей начальных классов</w:t>
      </w:r>
    </w:p>
    <w:p w:rsidR="006F2E51" w:rsidRDefault="006F2E51" w:rsidP="006F2E51">
      <w:pPr>
        <w:pStyle w:val="a3"/>
        <w:spacing w:line="360" w:lineRule="auto"/>
        <w:ind w:left="0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C1677A">
        <w:rPr>
          <w:rFonts w:ascii="Times New Roman" w:hAnsi="Times New Roman"/>
          <w:b/>
          <w:sz w:val="28"/>
          <w:szCs w:val="28"/>
        </w:rPr>
        <w:t xml:space="preserve"> по теме </w:t>
      </w:r>
      <w:r w:rsidRPr="00C1677A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Лица ПОБЕДЫ</w:t>
      </w:r>
      <w:r w:rsidRPr="00C1677A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>».</w:t>
      </w:r>
    </w:p>
    <w:p w:rsidR="006F2E51" w:rsidRPr="00C1677A" w:rsidRDefault="006F2E51" w:rsidP="006F2E51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F2E51" w:rsidRPr="00C1677A" w:rsidRDefault="006F2E51" w:rsidP="006F2E51">
      <w:pPr>
        <w:spacing w:line="360" w:lineRule="auto"/>
        <w:jc w:val="both"/>
        <w:rPr>
          <w:i/>
          <w:szCs w:val="28"/>
        </w:rPr>
      </w:pPr>
      <w:r w:rsidRPr="00C1677A">
        <w:rPr>
          <w:b/>
          <w:szCs w:val="28"/>
        </w:rPr>
        <w:t>Цель</w:t>
      </w:r>
      <w:r w:rsidRPr="00C1677A">
        <w:rPr>
          <w:i/>
          <w:szCs w:val="28"/>
        </w:rPr>
        <w:t>:</w:t>
      </w:r>
    </w:p>
    <w:p w:rsidR="006F2E51" w:rsidRPr="00C1677A" w:rsidRDefault="006F2E51" w:rsidP="006F2E51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C1677A">
        <w:rPr>
          <w:szCs w:val="28"/>
        </w:rPr>
        <w:t xml:space="preserve">освоение новых педагогических технологий учителями начальных классов, </w:t>
      </w:r>
    </w:p>
    <w:p w:rsidR="006F2E51" w:rsidRPr="00C1677A" w:rsidRDefault="006F2E51" w:rsidP="006F2E51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C1677A">
        <w:rPr>
          <w:szCs w:val="28"/>
        </w:rPr>
        <w:t xml:space="preserve">совершенствование профессионального мастерства учителей начальных классов; </w:t>
      </w:r>
    </w:p>
    <w:p w:rsidR="006F2E51" w:rsidRPr="00C1677A" w:rsidRDefault="006F2E51" w:rsidP="006F2E51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C1677A">
        <w:rPr>
          <w:szCs w:val="28"/>
        </w:rPr>
        <w:t>развитие познавательного интереса к предметам;</w:t>
      </w:r>
    </w:p>
    <w:p w:rsidR="006F2E51" w:rsidRPr="00C1677A" w:rsidRDefault="006F2E51" w:rsidP="006F2E51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C1677A">
        <w:rPr>
          <w:szCs w:val="28"/>
        </w:rPr>
        <w:t xml:space="preserve">развитие творческих способностей учащихся; </w:t>
      </w:r>
    </w:p>
    <w:p w:rsidR="006F2E51" w:rsidRPr="00C1677A" w:rsidRDefault="006F2E51" w:rsidP="006F2E51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C1677A">
        <w:rPr>
          <w:szCs w:val="28"/>
        </w:rPr>
        <w:t xml:space="preserve">обмен опытом работы; </w:t>
      </w:r>
    </w:p>
    <w:p w:rsidR="006F2E51" w:rsidRPr="00C1677A" w:rsidRDefault="006F2E51" w:rsidP="006F2E51">
      <w:pPr>
        <w:numPr>
          <w:ilvl w:val="0"/>
          <w:numId w:val="1"/>
        </w:numPr>
        <w:spacing w:line="360" w:lineRule="auto"/>
        <w:jc w:val="both"/>
        <w:rPr>
          <w:szCs w:val="28"/>
        </w:rPr>
      </w:pPr>
      <w:r w:rsidRPr="00C1677A">
        <w:rPr>
          <w:szCs w:val="28"/>
        </w:rPr>
        <w:t>воспитание у учащихся духовно-нравственных качеств, патриотизма и гражданственности.</w:t>
      </w:r>
    </w:p>
    <w:p w:rsidR="006F2E51" w:rsidRPr="00C1677A" w:rsidRDefault="006F2E51" w:rsidP="006F2E51">
      <w:pPr>
        <w:jc w:val="center"/>
        <w:rPr>
          <w:szCs w:val="28"/>
        </w:rPr>
      </w:pPr>
    </w:p>
    <w:p w:rsidR="00D90DBF" w:rsidRDefault="006F2E51" w:rsidP="006F2E51">
      <w:pPr>
        <w:jc w:val="both"/>
        <w:rPr>
          <w:color w:val="000000"/>
          <w:szCs w:val="28"/>
          <w:shd w:val="clear" w:color="auto" w:fill="FFFFFF"/>
        </w:rPr>
      </w:pPr>
      <w:r w:rsidRPr="00C1677A">
        <w:rPr>
          <w:b/>
          <w:szCs w:val="28"/>
        </w:rPr>
        <w:t xml:space="preserve">Участники:  </w:t>
      </w:r>
      <w:r w:rsidRPr="00C1677A">
        <w:rPr>
          <w:rStyle w:val="apple-converted-space"/>
          <w:b/>
          <w:bCs/>
          <w:color w:val="000000"/>
          <w:szCs w:val="28"/>
          <w:shd w:val="clear" w:color="auto" w:fill="FFFFFF"/>
        </w:rPr>
        <w:t> </w:t>
      </w:r>
      <w:r w:rsidRPr="00C1677A">
        <w:rPr>
          <w:color w:val="000000"/>
          <w:szCs w:val="28"/>
          <w:shd w:val="clear" w:color="auto" w:fill="FFFFFF"/>
        </w:rPr>
        <w:t xml:space="preserve">учителя начальных классов, обучающиеся 1-4 классов, </w:t>
      </w:r>
    </w:p>
    <w:p w:rsidR="006F2E51" w:rsidRPr="00C1677A" w:rsidRDefault="006F2E51" w:rsidP="006F2E51">
      <w:pPr>
        <w:jc w:val="both"/>
        <w:rPr>
          <w:b/>
          <w:szCs w:val="28"/>
        </w:rPr>
      </w:pPr>
      <w:r w:rsidRPr="00C1677A">
        <w:rPr>
          <w:color w:val="000000"/>
          <w:szCs w:val="28"/>
          <w:shd w:val="clear" w:color="auto" w:fill="FFFFFF"/>
        </w:rPr>
        <w:t>родители (законные представители)</w:t>
      </w:r>
    </w:p>
    <w:p w:rsidR="006F2E51" w:rsidRPr="00C1677A" w:rsidRDefault="006F2E51" w:rsidP="006F2E51">
      <w:pPr>
        <w:jc w:val="both"/>
        <w:rPr>
          <w:b/>
          <w:bCs/>
          <w:szCs w:val="28"/>
        </w:rPr>
      </w:pPr>
    </w:p>
    <w:p w:rsidR="006F2E51" w:rsidRPr="003E7F76" w:rsidRDefault="006F2E51" w:rsidP="006F2E51">
      <w:pPr>
        <w:tabs>
          <w:tab w:val="left" w:pos="0"/>
        </w:tabs>
        <w:spacing w:line="360" w:lineRule="auto"/>
        <w:ind w:right="72"/>
        <w:jc w:val="both"/>
        <w:rPr>
          <w:szCs w:val="28"/>
        </w:rPr>
      </w:pPr>
      <w:r w:rsidRPr="003E7F76">
        <w:rPr>
          <w:b/>
          <w:bCs/>
          <w:szCs w:val="28"/>
        </w:rPr>
        <w:t xml:space="preserve">Время проведения: </w:t>
      </w:r>
      <w:r w:rsidRPr="003E7F76">
        <w:rPr>
          <w:bCs/>
          <w:szCs w:val="28"/>
        </w:rPr>
        <w:t>с 13.01. по 13.02.2020 г.</w:t>
      </w:r>
    </w:p>
    <w:tbl>
      <w:tblPr>
        <w:tblW w:w="482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0"/>
        <w:gridCol w:w="4798"/>
        <w:gridCol w:w="1746"/>
        <w:gridCol w:w="2760"/>
      </w:tblGrid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252"/>
              </w:tabs>
              <w:ind w:right="72"/>
              <w:jc w:val="center"/>
              <w:rPr>
                <w:b/>
                <w:szCs w:val="28"/>
              </w:rPr>
            </w:pPr>
            <w:r w:rsidRPr="00530A25">
              <w:rPr>
                <w:b/>
                <w:szCs w:val="28"/>
              </w:rPr>
              <w:t>№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252"/>
              </w:tabs>
              <w:ind w:right="72"/>
              <w:jc w:val="center"/>
              <w:rPr>
                <w:b/>
                <w:szCs w:val="28"/>
              </w:rPr>
            </w:pPr>
            <w:r w:rsidRPr="00530A25">
              <w:rPr>
                <w:b/>
                <w:szCs w:val="28"/>
              </w:rPr>
              <w:t>Мероприятие</w:t>
            </w:r>
          </w:p>
        </w:tc>
        <w:tc>
          <w:tcPr>
            <w:tcW w:w="882" w:type="pct"/>
          </w:tcPr>
          <w:p w:rsidR="006F2E51" w:rsidRPr="00530A25" w:rsidRDefault="006F2E51" w:rsidP="000B4A05">
            <w:pPr>
              <w:tabs>
                <w:tab w:val="left" w:pos="252"/>
              </w:tabs>
              <w:ind w:right="72"/>
              <w:jc w:val="center"/>
              <w:rPr>
                <w:b/>
                <w:szCs w:val="28"/>
              </w:rPr>
            </w:pPr>
            <w:r w:rsidRPr="00530A25">
              <w:rPr>
                <w:b/>
                <w:szCs w:val="28"/>
              </w:rPr>
              <w:t xml:space="preserve">Класс </w:t>
            </w:r>
          </w:p>
        </w:tc>
        <w:tc>
          <w:tcPr>
            <w:tcW w:w="1397" w:type="pct"/>
          </w:tcPr>
          <w:p w:rsidR="006F2E51" w:rsidRPr="00530A25" w:rsidRDefault="006F2E51" w:rsidP="000B4A05">
            <w:pPr>
              <w:tabs>
                <w:tab w:val="left" w:pos="252"/>
              </w:tabs>
              <w:ind w:right="72"/>
              <w:jc w:val="center"/>
              <w:rPr>
                <w:b/>
                <w:szCs w:val="28"/>
              </w:rPr>
            </w:pPr>
            <w:r w:rsidRPr="00530A25">
              <w:rPr>
                <w:b/>
                <w:szCs w:val="28"/>
              </w:rPr>
              <w:t>Ответственные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252"/>
              </w:tabs>
              <w:ind w:right="72"/>
              <w:jc w:val="center"/>
              <w:rPr>
                <w:b/>
                <w:szCs w:val="28"/>
              </w:rPr>
            </w:pP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b/>
                <w:szCs w:val="28"/>
              </w:rPr>
            </w:pPr>
            <w:r w:rsidRPr="00530A25">
              <w:rPr>
                <w:b/>
                <w:szCs w:val="28"/>
              </w:rPr>
              <w:t xml:space="preserve">Открытие </w:t>
            </w:r>
          </w:p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 xml:space="preserve">районного методического  месячника 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>Утверждение планирования методического месячника</w:t>
            </w:r>
          </w:p>
        </w:tc>
        <w:tc>
          <w:tcPr>
            <w:tcW w:w="882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>Все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</w:tcPr>
          <w:p w:rsidR="006F2E51" w:rsidRPr="00530A25" w:rsidRDefault="006F2E51" w:rsidP="000B4A05">
            <w:pPr>
              <w:framePr w:hSpace="180" w:wrap="around" w:vAnchor="text" w:hAnchor="margin" w:xAlign="center" w:y="684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Амонова</w:t>
            </w:r>
            <w:proofErr w:type="spellEnd"/>
            <w:r>
              <w:rPr>
                <w:szCs w:val="28"/>
              </w:rPr>
              <w:t xml:space="preserve"> З.М.</w:t>
            </w:r>
          </w:p>
          <w:p w:rsidR="006F2E51" w:rsidRDefault="006F2E51" w:rsidP="000B4A05">
            <w:pPr>
              <w:framePr w:hSpace="180" w:wrap="around" w:vAnchor="text" w:hAnchor="margin" w:xAlign="center" w:y="684"/>
              <w:jc w:val="center"/>
              <w:rPr>
                <w:szCs w:val="28"/>
              </w:rPr>
            </w:pPr>
            <w:r w:rsidRPr="00530A25">
              <w:rPr>
                <w:szCs w:val="28"/>
              </w:rPr>
              <w:t xml:space="preserve">Руководитель РМО учителей начальных классов </w:t>
            </w:r>
            <w:proofErr w:type="spellStart"/>
            <w:r w:rsidRPr="00530A25">
              <w:rPr>
                <w:szCs w:val="28"/>
              </w:rPr>
              <w:t>Якшимбетова</w:t>
            </w:r>
            <w:proofErr w:type="spellEnd"/>
            <w:r w:rsidRPr="00530A25">
              <w:rPr>
                <w:szCs w:val="28"/>
              </w:rPr>
              <w:t xml:space="preserve"> Г.А.</w:t>
            </w:r>
          </w:p>
          <w:p w:rsidR="006F2E51" w:rsidRDefault="006F2E51" w:rsidP="000B4A05">
            <w:pPr>
              <w:framePr w:hSpace="180" w:wrap="around" w:vAnchor="text" w:hAnchor="margin" w:xAlign="center" w:y="684"/>
              <w:jc w:val="center"/>
              <w:rPr>
                <w:szCs w:val="28"/>
              </w:rPr>
            </w:pPr>
            <w:r>
              <w:rPr>
                <w:szCs w:val="28"/>
              </w:rPr>
              <w:t>Руководители ОО</w:t>
            </w:r>
          </w:p>
          <w:p w:rsidR="006F2E51" w:rsidRPr="00530A25" w:rsidRDefault="006F2E51" w:rsidP="000B4A05">
            <w:pPr>
              <w:framePr w:hSpace="180" w:wrap="around" w:vAnchor="text" w:hAnchor="margin" w:xAlign="center" w:y="684"/>
              <w:jc w:val="center"/>
              <w:rPr>
                <w:szCs w:val="28"/>
              </w:rPr>
            </w:pPr>
            <w:r>
              <w:rPr>
                <w:szCs w:val="28"/>
              </w:rPr>
              <w:t>Учителя начальных классов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252"/>
              </w:tabs>
              <w:ind w:right="72"/>
              <w:jc w:val="center"/>
              <w:rPr>
                <w:b/>
                <w:szCs w:val="28"/>
              </w:rPr>
            </w:pPr>
          </w:p>
        </w:tc>
        <w:tc>
          <w:tcPr>
            <w:tcW w:w="2427" w:type="pct"/>
          </w:tcPr>
          <w:p w:rsidR="006F2E51" w:rsidRPr="00C84BD9" w:rsidRDefault="006F2E51" w:rsidP="000B4A05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Заседания</w:t>
            </w:r>
            <w:r w:rsidRPr="00C84BD9">
              <w:rPr>
                <w:b/>
                <w:szCs w:val="28"/>
              </w:rPr>
              <w:t xml:space="preserve"> ЗМО учителей начальных классов</w:t>
            </w:r>
          </w:p>
          <w:p w:rsidR="006F2E51" w:rsidRPr="001E1CC2" w:rsidRDefault="006F2E51" w:rsidP="000B4A05">
            <w:pPr>
              <w:jc w:val="center"/>
              <w:rPr>
                <w:color w:val="262626"/>
                <w:szCs w:val="28"/>
              </w:rPr>
            </w:pPr>
          </w:p>
        </w:tc>
        <w:tc>
          <w:tcPr>
            <w:tcW w:w="882" w:type="pct"/>
          </w:tcPr>
          <w:p w:rsidR="006F2E51" w:rsidRPr="00FA04E0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</w:tcPr>
          <w:p w:rsidR="006F2E51" w:rsidRDefault="006F2E51" w:rsidP="000B4A05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Амонова</w:t>
            </w:r>
            <w:proofErr w:type="spellEnd"/>
            <w:r>
              <w:rPr>
                <w:szCs w:val="28"/>
              </w:rPr>
              <w:t xml:space="preserve"> З.М.</w:t>
            </w:r>
          </w:p>
          <w:p w:rsidR="006F2E51" w:rsidRPr="00314144" w:rsidRDefault="006F2E51" w:rsidP="000B4A05">
            <w:pPr>
              <w:jc w:val="center"/>
              <w:rPr>
                <w:szCs w:val="28"/>
              </w:rPr>
            </w:pPr>
            <w:r w:rsidRPr="00314144">
              <w:rPr>
                <w:szCs w:val="28"/>
              </w:rPr>
              <w:t xml:space="preserve">Руководитель ЗМО учителей начальных классов </w:t>
            </w:r>
            <w:proofErr w:type="spellStart"/>
            <w:r w:rsidRPr="00314144">
              <w:rPr>
                <w:szCs w:val="28"/>
              </w:rPr>
              <w:t>Бурангулова</w:t>
            </w:r>
            <w:proofErr w:type="spellEnd"/>
            <w:r w:rsidRPr="00314144">
              <w:rPr>
                <w:szCs w:val="28"/>
              </w:rPr>
              <w:t xml:space="preserve"> Ф.В.</w:t>
            </w:r>
          </w:p>
          <w:p w:rsidR="006F2E51" w:rsidRPr="007B5FC2" w:rsidRDefault="006F2E51" w:rsidP="000B4A05">
            <w:pPr>
              <w:ind w:left="120"/>
              <w:jc w:val="center"/>
              <w:rPr>
                <w:spacing w:val="10"/>
                <w:szCs w:val="28"/>
              </w:rPr>
            </w:pPr>
            <w:r w:rsidRPr="00314144">
              <w:rPr>
                <w:szCs w:val="28"/>
              </w:rPr>
              <w:t xml:space="preserve">Руководитель ЗМО учителей начальных классов </w:t>
            </w:r>
            <w:r>
              <w:rPr>
                <w:spacing w:val="10"/>
                <w:szCs w:val="28"/>
              </w:rPr>
              <w:t>Бикбулатова Г.А.</w:t>
            </w:r>
          </w:p>
        </w:tc>
      </w:tr>
      <w:tr w:rsidR="006F2E51" w:rsidRPr="00530A25" w:rsidTr="000B4A05">
        <w:tc>
          <w:tcPr>
            <w:tcW w:w="5000" w:type="pct"/>
            <w:gridSpan w:val="4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r w:rsidRPr="00530A25">
              <w:rPr>
                <w:b/>
                <w:i/>
                <w:szCs w:val="28"/>
              </w:rPr>
              <w:t>Открытые уроки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0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 xml:space="preserve">1. 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530A25">
              <w:rPr>
                <w:szCs w:val="28"/>
              </w:rPr>
              <w:t xml:space="preserve">Цель: </w:t>
            </w:r>
          </w:p>
          <w:p w:rsidR="006F2E51" w:rsidRPr="00530A25" w:rsidRDefault="006F2E51" w:rsidP="000B4A0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0A25">
              <w:rPr>
                <w:szCs w:val="28"/>
              </w:rPr>
              <w:t xml:space="preserve">* </w:t>
            </w:r>
            <w:r w:rsidRPr="00530A25">
              <w:rPr>
                <w:color w:val="000000"/>
                <w:szCs w:val="28"/>
              </w:rPr>
              <w:t xml:space="preserve">Формирование познавательных интересов и повышение творческой </w:t>
            </w:r>
            <w:r w:rsidRPr="00530A25">
              <w:rPr>
                <w:color w:val="000000"/>
                <w:szCs w:val="28"/>
              </w:rPr>
              <w:lastRenderedPageBreak/>
              <w:t>активности обучающихся.</w:t>
            </w:r>
          </w:p>
          <w:p w:rsidR="006F2E51" w:rsidRPr="00530A25" w:rsidRDefault="006F2E51" w:rsidP="000B4A0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0A25">
              <w:rPr>
                <w:color w:val="000000"/>
                <w:szCs w:val="28"/>
              </w:rPr>
              <w:t>* Повышение профессиональной компетентности педагогов.</w:t>
            </w:r>
          </w:p>
          <w:p w:rsidR="006F2E51" w:rsidRPr="00530A25" w:rsidRDefault="006F2E51" w:rsidP="000B4A05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530A25">
              <w:rPr>
                <w:color w:val="000000"/>
                <w:szCs w:val="28"/>
              </w:rPr>
              <w:t>* Накопление методических материалов, изучение опыта работы педагогов.</w:t>
            </w:r>
          </w:p>
          <w:p w:rsidR="006F2E51" w:rsidRDefault="006F2E51" w:rsidP="000B4A05">
            <w:pPr>
              <w:rPr>
                <w:szCs w:val="28"/>
              </w:rPr>
            </w:pPr>
            <w:r w:rsidRPr="00530A25">
              <w:rPr>
                <w:color w:val="000000"/>
                <w:szCs w:val="28"/>
              </w:rPr>
              <w:t xml:space="preserve">* Повышение эффективности взаимодействия педагогов, обучающихся 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</w:tcPr>
          <w:p w:rsidR="006F2E51" w:rsidRPr="00530A25" w:rsidRDefault="006F2E51" w:rsidP="000B4A05">
            <w:pPr>
              <w:ind w:firstLine="708"/>
              <w:rPr>
                <w:szCs w:val="28"/>
              </w:rPr>
            </w:pPr>
          </w:p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>Учителя начальных классов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</w:tr>
      <w:tr w:rsidR="006F2E51" w:rsidRPr="00530A25" w:rsidTr="000B4A05">
        <w:tc>
          <w:tcPr>
            <w:tcW w:w="5000" w:type="pct"/>
            <w:gridSpan w:val="4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r w:rsidRPr="00530A25">
              <w:rPr>
                <w:b/>
                <w:i/>
                <w:szCs w:val="28"/>
              </w:rPr>
              <w:lastRenderedPageBreak/>
              <w:t>Классные часы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1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1675"/>
              </w:tabs>
              <w:rPr>
                <w:szCs w:val="28"/>
              </w:rPr>
            </w:pPr>
            <w:r w:rsidRPr="00530A25">
              <w:rPr>
                <w:color w:val="000000"/>
                <w:szCs w:val="28"/>
                <w:bdr w:val="none" w:sz="0" w:space="0" w:color="auto" w:frame="1"/>
              </w:rPr>
              <w:t>Час общения с участием тружеников тыла «Победа ковалась в тылу»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tabs>
                <w:tab w:val="left" w:pos="1675"/>
              </w:tabs>
              <w:rPr>
                <w:szCs w:val="28"/>
              </w:rPr>
            </w:pPr>
          </w:p>
        </w:tc>
        <w:tc>
          <w:tcPr>
            <w:tcW w:w="1397" w:type="pct"/>
            <w:vMerge w:val="restar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 xml:space="preserve">Руководители ШМО </w:t>
            </w:r>
          </w:p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Учителя начальных классов</w:t>
            </w:r>
          </w:p>
          <w:p w:rsidR="006F2E51" w:rsidRPr="00530A25" w:rsidRDefault="006F2E51" w:rsidP="000B4A05">
            <w:pPr>
              <w:tabs>
                <w:tab w:val="left" w:pos="1675"/>
              </w:tabs>
              <w:rPr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2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Библиотечные уроки</w:t>
            </w:r>
            <w:r w:rsidRPr="00530A25">
              <w:rPr>
                <w:szCs w:val="28"/>
              </w:rPr>
              <w:t>«Великая Победа великой страны»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2-4 классы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3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szCs w:val="28"/>
              </w:rPr>
              <w:t>Историческая игра «Знаешь ли ты историю ВОВ».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3-4 классы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4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color w:val="000000"/>
                <w:szCs w:val="28"/>
              </w:rPr>
              <w:t>Просмотр фильмов о ВОВ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5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color w:val="1C1C1C"/>
                <w:szCs w:val="28"/>
                <w:shd w:val="clear" w:color="auto" w:fill="FFFFFF"/>
              </w:rPr>
              <w:t>Информационный час «День снятия блокады Ленинграда», «Дневник Тани Савичевой»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6</w:t>
            </w:r>
          </w:p>
        </w:tc>
        <w:tc>
          <w:tcPr>
            <w:tcW w:w="2427" w:type="pct"/>
          </w:tcPr>
          <w:p w:rsidR="006F2E51" w:rsidRDefault="006F2E51" w:rsidP="00CC16B6">
            <w:pPr>
              <w:pStyle w:val="a6"/>
              <w:shd w:val="clear" w:color="auto" w:fill="FFFFFF"/>
              <w:spacing w:before="225" w:beforeAutospacing="0" w:after="225" w:afterAutospacing="0"/>
              <w:rPr>
                <w:bCs/>
                <w:sz w:val="28"/>
                <w:szCs w:val="28"/>
              </w:rPr>
            </w:pPr>
            <w:r w:rsidRPr="00530A25">
              <w:rPr>
                <w:bCs/>
                <w:sz w:val="28"/>
                <w:szCs w:val="28"/>
              </w:rPr>
              <w:t>Классные часы о нравственности</w:t>
            </w:r>
            <w:r>
              <w:rPr>
                <w:bCs/>
                <w:sz w:val="28"/>
                <w:szCs w:val="28"/>
              </w:rPr>
              <w:t xml:space="preserve">. </w:t>
            </w:r>
          </w:p>
          <w:p w:rsidR="006F2E51" w:rsidRPr="00C859B9" w:rsidRDefault="006F2E51" w:rsidP="000B4A05">
            <w:pPr>
              <w:pStyle w:val="a6"/>
              <w:shd w:val="clear" w:color="auto" w:fill="FFFFFF"/>
              <w:spacing w:before="225" w:beforeAutospacing="0" w:after="225" w:afterAutospacing="0"/>
              <w:jc w:val="both"/>
              <w:rPr>
                <w:color w:val="111111"/>
                <w:sz w:val="28"/>
                <w:szCs w:val="28"/>
              </w:rPr>
            </w:pPr>
            <w:r w:rsidRPr="00C859B9">
              <w:rPr>
                <w:color w:val="111111"/>
                <w:sz w:val="28"/>
                <w:szCs w:val="28"/>
              </w:rPr>
              <w:t>«Защитники нашей Родины: вчера и сегодня», «Терроризм- угроза обществу»- обсудить с детьми военные положения в других странах в настоящее время; доступно разъяснить понятие терроризма на примерах прошлых лет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5000" w:type="pct"/>
            <w:gridSpan w:val="4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r w:rsidRPr="00530A25">
              <w:rPr>
                <w:b/>
                <w:i/>
                <w:szCs w:val="28"/>
              </w:rPr>
              <w:t>Внеклассные мероприятия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1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szCs w:val="28"/>
              </w:rPr>
              <w:t>«Веселые старты, посвященные Победе»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  <w:tc>
          <w:tcPr>
            <w:tcW w:w="1397" w:type="pct"/>
            <w:vMerge w:val="restar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 xml:space="preserve">Руководители ШМО </w:t>
            </w:r>
          </w:p>
          <w:p w:rsidR="006F2E51" w:rsidRDefault="006F2E51" w:rsidP="000B4A05">
            <w:pPr>
              <w:rPr>
                <w:szCs w:val="28"/>
              </w:rPr>
            </w:pPr>
          </w:p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Учителя начальных классов</w:t>
            </w:r>
          </w:p>
          <w:p w:rsidR="006F2E51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2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szCs w:val="28"/>
              </w:rPr>
              <w:t xml:space="preserve"> Тематические экскурсии в музеи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3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szCs w:val="28"/>
              </w:rPr>
            </w:pPr>
            <w:r w:rsidRPr="00530A25">
              <w:rPr>
                <w:szCs w:val="28"/>
              </w:rPr>
              <w:t>Тематическ</w:t>
            </w:r>
            <w:r>
              <w:rPr>
                <w:szCs w:val="28"/>
              </w:rPr>
              <w:t xml:space="preserve">ая линейка «8 февраля </w:t>
            </w:r>
            <w:proofErr w:type="gramStart"/>
            <w:r>
              <w:rPr>
                <w:szCs w:val="28"/>
              </w:rPr>
              <w:t>–Д</w:t>
            </w:r>
            <w:proofErr w:type="gramEnd"/>
            <w:r>
              <w:rPr>
                <w:szCs w:val="28"/>
              </w:rPr>
              <w:t>ень юного героя-антифашиста»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4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szCs w:val="28"/>
              </w:rPr>
            </w:pPr>
            <w:r w:rsidRPr="00530A25">
              <w:rPr>
                <w:szCs w:val="28"/>
              </w:rPr>
              <w:t>«Зимующие птицы»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szCs w:val="28"/>
              </w:rPr>
            </w:pPr>
            <w:r w:rsidRPr="00530A25">
              <w:rPr>
                <w:szCs w:val="28"/>
              </w:rPr>
              <w:t>«Интеллектуальные игры»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5000" w:type="pct"/>
            <w:gridSpan w:val="4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r w:rsidRPr="00530A25">
              <w:rPr>
                <w:b/>
                <w:i/>
                <w:szCs w:val="28"/>
              </w:rPr>
              <w:t>Конкурсы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1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>Районный конкурс сочинений о войне «Когда нас не было на свете…»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3-4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 w:val="restart"/>
          </w:tcPr>
          <w:p w:rsidR="006F2E51" w:rsidRDefault="006F2E51" w:rsidP="000B4A05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Амонова</w:t>
            </w:r>
            <w:proofErr w:type="spellEnd"/>
            <w:r>
              <w:rPr>
                <w:szCs w:val="28"/>
              </w:rPr>
              <w:t xml:space="preserve"> З.М.</w:t>
            </w:r>
          </w:p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 xml:space="preserve">Руководители ШМО </w:t>
            </w:r>
          </w:p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 xml:space="preserve">Учителя начальных </w:t>
            </w:r>
            <w:r>
              <w:rPr>
                <w:szCs w:val="28"/>
              </w:rPr>
              <w:lastRenderedPageBreak/>
              <w:t>классов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2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color w:val="000000"/>
                <w:szCs w:val="28"/>
                <w:bdr w:val="none" w:sz="0" w:space="0" w:color="auto" w:frame="1"/>
              </w:rPr>
              <w:t>Фотоконкурс «Лицо Победы»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bCs/>
                <w:color w:val="000000"/>
                <w:szCs w:val="28"/>
              </w:rPr>
              <w:t xml:space="preserve">Конкурс плакатов </w:t>
            </w:r>
            <w:r w:rsidRPr="00530A25">
              <w:rPr>
                <w:szCs w:val="28"/>
              </w:rPr>
              <w:t>«Спасибо тебе, солдат!»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3-4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rPr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4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 xml:space="preserve">Районный </w:t>
            </w:r>
            <w:r>
              <w:rPr>
                <w:szCs w:val="28"/>
              </w:rPr>
              <w:t>к</w:t>
            </w:r>
            <w:r w:rsidRPr="00530A25">
              <w:rPr>
                <w:szCs w:val="28"/>
              </w:rPr>
              <w:t xml:space="preserve">онкурс рисунков </w:t>
            </w:r>
            <w:r w:rsidRPr="00530A25">
              <w:rPr>
                <w:bCs/>
                <w:color w:val="000000"/>
                <w:szCs w:val="28"/>
              </w:rPr>
              <w:t>«Война в судьбе моей семьи»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1-2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5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color w:val="5D4B00"/>
                <w:szCs w:val="28"/>
              </w:rPr>
              <w:t>Конкурс инсценировок худ</w:t>
            </w:r>
            <w:proofErr w:type="gramStart"/>
            <w:r w:rsidRPr="00530A25">
              <w:rPr>
                <w:color w:val="5D4B00"/>
                <w:szCs w:val="28"/>
              </w:rPr>
              <w:t>.п</w:t>
            </w:r>
            <w:proofErr w:type="gramEnd"/>
            <w:r w:rsidRPr="00530A25">
              <w:rPr>
                <w:color w:val="5D4B00"/>
                <w:szCs w:val="28"/>
              </w:rPr>
              <w:t>роизведений, посвященных Дню Победы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3-4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 w:val="restar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6</w:t>
            </w:r>
          </w:p>
        </w:tc>
        <w:tc>
          <w:tcPr>
            <w:tcW w:w="2427" w:type="pct"/>
          </w:tcPr>
          <w:p w:rsidR="006F2E51" w:rsidRPr="006F2E51" w:rsidRDefault="006F2E51" w:rsidP="000B4A05">
            <w:pPr>
              <w:rPr>
                <w:color w:val="000000"/>
                <w:szCs w:val="28"/>
              </w:rPr>
            </w:pPr>
            <w:r w:rsidRPr="006F2E51">
              <w:rPr>
                <w:color w:val="000000"/>
                <w:szCs w:val="28"/>
              </w:rPr>
              <w:t xml:space="preserve"> Предметные конкурсы «Лучший каллиграф. Лучший математик. Лучший чтец».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  <w:tc>
          <w:tcPr>
            <w:tcW w:w="2427" w:type="pct"/>
          </w:tcPr>
          <w:p w:rsidR="006F2E51" w:rsidRPr="006F2E51" w:rsidRDefault="006F2E51" w:rsidP="000B4A05">
            <w:pPr>
              <w:rPr>
                <w:color w:val="000000"/>
                <w:szCs w:val="28"/>
              </w:rPr>
            </w:pPr>
            <w:r w:rsidRPr="006F2E51">
              <w:rPr>
                <w:color w:val="000000"/>
                <w:szCs w:val="28"/>
              </w:rPr>
              <w:t>Олимпиада среди учащихся 4 классов общеобразовательных</w:t>
            </w:r>
          </w:p>
          <w:p w:rsidR="006F2E51" w:rsidRPr="006F2E51" w:rsidRDefault="006F2E51" w:rsidP="000B4A05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F2E51">
              <w:rPr>
                <w:rFonts w:ascii="Times New Roman" w:hAnsi="Times New Roman"/>
                <w:color w:val="000000"/>
                <w:sz w:val="28"/>
                <w:szCs w:val="28"/>
              </w:rPr>
              <w:t>школ  МР Зианчуринский район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4 классы</w:t>
            </w:r>
          </w:p>
        </w:tc>
        <w:tc>
          <w:tcPr>
            <w:tcW w:w="1397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5000" w:type="pct"/>
            <w:gridSpan w:val="4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r w:rsidRPr="00530A25">
              <w:rPr>
                <w:b/>
                <w:i/>
                <w:szCs w:val="28"/>
              </w:rPr>
              <w:t>Выставки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1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 xml:space="preserve">Выставка поделок </w:t>
            </w:r>
            <w:r w:rsidRPr="00530A25">
              <w:rPr>
                <w:color w:val="000000"/>
                <w:szCs w:val="28"/>
              </w:rPr>
              <w:t>«Мы наследники Победы»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 w:val="restart"/>
          </w:tcPr>
          <w:p w:rsidR="006F2E51" w:rsidRDefault="006F2E51" w:rsidP="000B4A05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Амонова</w:t>
            </w:r>
            <w:proofErr w:type="spellEnd"/>
            <w:r>
              <w:rPr>
                <w:szCs w:val="28"/>
              </w:rPr>
              <w:t xml:space="preserve"> З.М.</w:t>
            </w:r>
          </w:p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 xml:space="preserve">Руководители ШМО </w:t>
            </w:r>
          </w:p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Учителя начальных классов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2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>Книжная выставка. Подборка детских книг о войне.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3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>Выставка  рисунков «Зимушка - зима</w:t>
            </w:r>
            <w:r w:rsidRPr="00530A25">
              <w:rPr>
                <w:b/>
                <w:szCs w:val="28"/>
              </w:rPr>
              <w:t>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rPr>
                <w:szCs w:val="28"/>
              </w:rPr>
            </w:pPr>
          </w:p>
        </w:tc>
      </w:tr>
      <w:tr w:rsidR="006F2E51" w:rsidRPr="00530A25" w:rsidTr="000B4A05">
        <w:tc>
          <w:tcPr>
            <w:tcW w:w="5000" w:type="pct"/>
            <w:gridSpan w:val="4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r w:rsidRPr="00530A25">
              <w:rPr>
                <w:b/>
                <w:i/>
                <w:szCs w:val="28"/>
              </w:rPr>
              <w:t>Акции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1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>Старт общероссийской акции «Георгиевская ленточка»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 w:val="restar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Учителя начальных классов</w:t>
            </w:r>
          </w:p>
          <w:p w:rsidR="006F2E51" w:rsidRPr="00530A25" w:rsidRDefault="006F2E51" w:rsidP="000B4A05">
            <w:pPr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2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color w:val="505355"/>
                <w:szCs w:val="28"/>
                <w:shd w:val="clear" w:color="auto" w:fill="FFFFFF"/>
              </w:rPr>
              <w:t>Участие в международной акции «Читаем детям о войне»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5000" w:type="pct"/>
            <w:gridSpan w:val="4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/>
                <w:i/>
                <w:iCs/>
                <w:szCs w:val="28"/>
              </w:rPr>
            </w:pPr>
            <w:r w:rsidRPr="00530A25">
              <w:rPr>
                <w:b/>
                <w:i/>
                <w:iCs/>
                <w:szCs w:val="28"/>
              </w:rPr>
              <w:t>Проектная деятельность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1.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color w:val="000000"/>
                <w:szCs w:val="28"/>
                <w:bdr w:val="none" w:sz="0" w:space="0" w:color="auto" w:frame="1"/>
              </w:rPr>
              <w:t>Проект  «Дедушкина медаль»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 w:val="restar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 xml:space="preserve">Руководители ШМО </w:t>
            </w:r>
          </w:p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Учителя начальных классов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2.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>Конкурс  проектов «Книга зимы».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  <w:vMerge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>
              <w:rPr>
                <w:bCs/>
                <w:szCs w:val="28"/>
              </w:rPr>
              <w:t>3.</w:t>
            </w:r>
          </w:p>
        </w:tc>
        <w:tc>
          <w:tcPr>
            <w:tcW w:w="2427" w:type="pct"/>
          </w:tcPr>
          <w:p w:rsidR="006F2E51" w:rsidRPr="00C859B9" w:rsidRDefault="006F2E51" w:rsidP="000B4A0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C859B9">
              <w:rPr>
                <w:color w:val="111111"/>
                <w:sz w:val="28"/>
                <w:szCs w:val="28"/>
                <w:bdr w:val="none" w:sz="0" w:space="0" w:color="auto" w:frame="1"/>
              </w:rPr>
              <w:t>Привлечение к созданию детско- взрослого проекта</w:t>
            </w:r>
            <w:proofErr w:type="gramStart"/>
            <w:r w:rsidRPr="00C859B9">
              <w:rPr>
                <w:color w:val="111111"/>
                <w:sz w:val="28"/>
                <w:szCs w:val="28"/>
              </w:rPr>
              <w:t>«Д</w:t>
            </w:r>
            <w:proofErr w:type="gramEnd"/>
            <w:r w:rsidRPr="00C859B9">
              <w:rPr>
                <w:color w:val="111111"/>
                <w:sz w:val="28"/>
                <w:szCs w:val="28"/>
              </w:rPr>
              <w:t>ети-герои ВОВ»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</w:tcPr>
          <w:p w:rsidR="006F2E51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>
              <w:rPr>
                <w:bCs/>
                <w:szCs w:val="28"/>
              </w:rPr>
              <w:t>Родители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>
              <w:rPr>
                <w:bCs/>
                <w:szCs w:val="28"/>
              </w:rPr>
              <w:t>Учителя начальных классов</w:t>
            </w:r>
          </w:p>
        </w:tc>
      </w:tr>
      <w:tr w:rsidR="006F2E51" w:rsidRPr="00530A25" w:rsidTr="000B4A05">
        <w:tc>
          <w:tcPr>
            <w:tcW w:w="5000" w:type="pct"/>
            <w:gridSpan w:val="4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r w:rsidRPr="00530A25">
              <w:rPr>
                <w:b/>
                <w:i/>
                <w:szCs w:val="28"/>
              </w:rPr>
              <w:t>Организация перемен</w:t>
            </w:r>
          </w:p>
        </w:tc>
      </w:tr>
      <w:tr w:rsidR="006F2E51" w:rsidRPr="00530A25" w:rsidTr="000B4A05">
        <w:tc>
          <w:tcPr>
            <w:tcW w:w="294" w:type="pct"/>
          </w:tcPr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  <w:r w:rsidRPr="00530A25">
              <w:rPr>
                <w:bCs/>
                <w:szCs w:val="28"/>
              </w:rPr>
              <w:t>1.</w:t>
            </w:r>
          </w:p>
        </w:tc>
        <w:tc>
          <w:tcPr>
            <w:tcW w:w="2427" w:type="pct"/>
          </w:tcPr>
          <w:p w:rsidR="006F2E51" w:rsidRPr="00530A25" w:rsidRDefault="006F2E51" w:rsidP="000B4A05">
            <w:pPr>
              <w:rPr>
                <w:szCs w:val="28"/>
              </w:rPr>
            </w:pPr>
            <w:r w:rsidRPr="00530A25">
              <w:rPr>
                <w:szCs w:val="28"/>
              </w:rPr>
              <w:t xml:space="preserve">Веселые переменки «Как прекрасен этот мир». Ребусы. Викторины. Загадки. Игры. </w:t>
            </w:r>
          </w:p>
        </w:tc>
        <w:tc>
          <w:tcPr>
            <w:tcW w:w="882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1-4 классы</w:t>
            </w:r>
          </w:p>
          <w:p w:rsidR="006F2E51" w:rsidRPr="00530A25" w:rsidRDefault="006F2E51" w:rsidP="000B4A05">
            <w:pPr>
              <w:rPr>
                <w:szCs w:val="28"/>
              </w:rPr>
            </w:pPr>
          </w:p>
        </w:tc>
        <w:tc>
          <w:tcPr>
            <w:tcW w:w="1397" w:type="pct"/>
          </w:tcPr>
          <w:p w:rsidR="006F2E51" w:rsidRDefault="006F2E51" w:rsidP="000B4A05">
            <w:pPr>
              <w:rPr>
                <w:szCs w:val="28"/>
              </w:rPr>
            </w:pPr>
            <w:r>
              <w:rPr>
                <w:szCs w:val="28"/>
              </w:rPr>
              <w:t>Учителя начальных классов</w:t>
            </w:r>
          </w:p>
          <w:p w:rsidR="006F2E51" w:rsidRPr="00530A25" w:rsidRDefault="006F2E51" w:rsidP="000B4A05">
            <w:pPr>
              <w:tabs>
                <w:tab w:val="left" w:pos="-108"/>
              </w:tabs>
              <w:ind w:right="72"/>
              <w:rPr>
                <w:bCs/>
                <w:szCs w:val="28"/>
              </w:rPr>
            </w:pPr>
          </w:p>
        </w:tc>
      </w:tr>
      <w:tr w:rsidR="006F2E51" w:rsidRPr="00530A25" w:rsidTr="000B4A05">
        <w:tc>
          <w:tcPr>
            <w:tcW w:w="3604" w:type="pct"/>
            <w:gridSpan w:val="3"/>
          </w:tcPr>
          <w:p w:rsidR="006F2E51" w:rsidRPr="00A675EF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/>
                <w:bCs/>
                <w:i/>
                <w:szCs w:val="28"/>
              </w:rPr>
            </w:pPr>
            <w:r w:rsidRPr="00A675EF">
              <w:rPr>
                <w:b/>
                <w:bCs/>
                <w:i/>
                <w:szCs w:val="28"/>
              </w:rPr>
              <w:t>Подведение итогов</w:t>
            </w:r>
          </w:p>
        </w:tc>
        <w:tc>
          <w:tcPr>
            <w:tcW w:w="1396" w:type="pct"/>
          </w:tcPr>
          <w:p w:rsidR="006F2E51" w:rsidRPr="00A675EF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proofErr w:type="spellStart"/>
            <w:r w:rsidRPr="00A675EF">
              <w:rPr>
                <w:bCs/>
                <w:szCs w:val="28"/>
              </w:rPr>
              <w:t>Амонова</w:t>
            </w:r>
            <w:proofErr w:type="spellEnd"/>
            <w:r w:rsidRPr="00A675EF">
              <w:rPr>
                <w:bCs/>
                <w:szCs w:val="28"/>
              </w:rPr>
              <w:t xml:space="preserve"> З.М.</w:t>
            </w:r>
          </w:p>
          <w:p w:rsidR="006F2E51" w:rsidRPr="00A675EF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proofErr w:type="spellStart"/>
            <w:r w:rsidRPr="00A675EF">
              <w:rPr>
                <w:bCs/>
                <w:szCs w:val="28"/>
              </w:rPr>
              <w:t>Якшимбетова</w:t>
            </w:r>
            <w:proofErr w:type="spellEnd"/>
            <w:r w:rsidRPr="00A675EF">
              <w:rPr>
                <w:bCs/>
                <w:szCs w:val="28"/>
              </w:rPr>
              <w:t xml:space="preserve"> Г.А.</w:t>
            </w:r>
          </w:p>
          <w:p w:rsidR="006F2E51" w:rsidRPr="00A675EF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Cs/>
                <w:szCs w:val="28"/>
              </w:rPr>
            </w:pPr>
            <w:r w:rsidRPr="00A675EF">
              <w:rPr>
                <w:bCs/>
                <w:szCs w:val="28"/>
              </w:rPr>
              <w:t>Руковод</w:t>
            </w:r>
            <w:r>
              <w:rPr>
                <w:bCs/>
                <w:szCs w:val="28"/>
              </w:rPr>
              <w:t>и</w:t>
            </w:r>
            <w:r w:rsidRPr="00A675EF">
              <w:rPr>
                <w:bCs/>
                <w:szCs w:val="28"/>
              </w:rPr>
              <w:t>тели ЗМО</w:t>
            </w:r>
          </w:p>
          <w:p w:rsidR="006F2E51" w:rsidRPr="00A675EF" w:rsidRDefault="006F2E51" w:rsidP="000B4A05">
            <w:pPr>
              <w:tabs>
                <w:tab w:val="left" w:pos="-108"/>
              </w:tabs>
              <w:ind w:right="72"/>
              <w:jc w:val="center"/>
              <w:rPr>
                <w:b/>
                <w:bCs/>
                <w:szCs w:val="28"/>
              </w:rPr>
            </w:pPr>
            <w:r w:rsidRPr="00A675EF">
              <w:rPr>
                <w:bCs/>
                <w:szCs w:val="28"/>
              </w:rPr>
              <w:t>Члены комиссии</w:t>
            </w:r>
          </w:p>
        </w:tc>
      </w:tr>
    </w:tbl>
    <w:p w:rsidR="006F2E51" w:rsidRDefault="006F2E51" w:rsidP="006F2E51">
      <w:pPr>
        <w:jc w:val="center"/>
        <w:rPr>
          <w:rFonts w:ascii="Bash Times New Rozaliya" w:hAnsi="Bash Times New Rozaliy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2"/>
        <w:gridCol w:w="3716"/>
        <w:gridCol w:w="3563"/>
      </w:tblGrid>
      <w:tr w:rsidR="00235667" w:rsidRPr="005E6D33" w:rsidTr="000B4A05">
        <w:tc>
          <w:tcPr>
            <w:tcW w:w="3401" w:type="dxa"/>
          </w:tcPr>
          <w:p w:rsidR="00235667" w:rsidRPr="005E6D33" w:rsidRDefault="00235667" w:rsidP="000B4A05">
            <w:pPr>
              <w:rPr>
                <w:rFonts w:ascii="Bash Times New Rozaliya" w:hAnsi="Bash Times New Rozaliya"/>
              </w:rPr>
            </w:pPr>
          </w:p>
          <w:p w:rsidR="00235667" w:rsidRPr="005E6D33" w:rsidRDefault="00235667" w:rsidP="000B4A05">
            <w:pPr>
              <w:rPr>
                <w:rFonts w:ascii="Bash Times New Rozaliya" w:hAnsi="Bash Times New Rozaliya"/>
              </w:rPr>
            </w:pPr>
          </w:p>
          <w:p w:rsidR="00235667" w:rsidRPr="005E6D33" w:rsidRDefault="00235667" w:rsidP="000B4A05">
            <w:pPr>
              <w:rPr>
                <w:rFonts w:ascii="Bash Times New Rozaliya" w:hAnsi="Bash Times New Rozaliya"/>
              </w:rPr>
            </w:pPr>
          </w:p>
          <w:p w:rsidR="00235667" w:rsidRDefault="00235667" w:rsidP="00235667">
            <w:pPr>
              <w:jc w:val="center"/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</w:rPr>
              <w:t>Учителя начальных классов</w:t>
            </w:r>
          </w:p>
          <w:p w:rsidR="00235667" w:rsidRPr="005E6D33" w:rsidRDefault="00235667" w:rsidP="00235667">
            <w:pPr>
              <w:jc w:val="center"/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</w:rPr>
              <w:t>МОБУ СОШ д</w:t>
            </w:r>
            <w:proofErr w:type="gramStart"/>
            <w:r>
              <w:rPr>
                <w:rFonts w:ascii="Bash Times New Rozaliya" w:hAnsi="Bash Times New Rozaliya"/>
              </w:rPr>
              <w:t>.В</w:t>
            </w:r>
            <w:proofErr w:type="gramEnd"/>
            <w:r>
              <w:rPr>
                <w:rFonts w:ascii="Bash Times New Rozaliya" w:hAnsi="Bash Times New Rozaliya"/>
              </w:rPr>
              <w:t>ерхний Муйнак</w:t>
            </w:r>
          </w:p>
        </w:tc>
        <w:tc>
          <w:tcPr>
            <w:tcW w:w="3380" w:type="dxa"/>
          </w:tcPr>
          <w:p w:rsidR="00235667" w:rsidRPr="005E6D33" w:rsidRDefault="006A0A3A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  <w:noProof/>
              </w:rPr>
              <w:drawing>
                <wp:inline distT="0" distB="0" distL="0" distR="0">
                  <wp:extent cx="1781175" cy="2743200"/>
                  <wp:effectExtent l="0" t="0" r="9525" b="0"/>
                  <wp:docPr id="161" name="Рисунок 161" descr="Альфия ап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Альфия ап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6B6" w:rsidRDefault="00235667" w:rsidP="000B4A05">
            <w:pPr>
              <w:rPr>
                <w:rFonts w:ascii="Bash Times New Rozaliya" w:hAnsi="Bash Times New Rozaliya"/>
              </w:rPr>
            </w:pPr>
            <w:proofErr w:type="spellStart"/>
            <w:r>
              <w:rPr>
                <w:rFonts w:ascii="Bash Times New Rozaliya" w:hAnsi="Bash Times New Rozaliya"/>
              </w:rPr>
              <w:t>Буран</w:t>
            </w:r>
            <w:r w:rsidR="00CC16B6">
              <w:rPr>
                <w:rFonts w:ascii="Bash Times New Rozaliya" w:hAnsi="Bash Times New Rozaliya"/>
              </w:rPr>
              <w:t>гуловаАльфияГаллямовна</w:t>
            </w:r>
            <w:proofErr w:type="spellEnd"/>
            <w:r w:rsidR="00CC16B6">
              <w:rPr>
                <w:rFonts w:ascii="Bash Times New Rozaliya" w:hAnsi="Bash Times New Rozaliya"/>
              </w:rPr>
              <w:t xml:space="preserve">, </w:t>
            </w:r>
          </w:p>
          <w:p w:rsidR="00235667" w:rsidRPr="005E6D33" w:rsidRDefault="00235667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</w:rPr>
              <w:t xml:space="preserve"> НООШ д. </w:t>
            </w:r>
            <w:proofErr w:type="spellStart"/>
            <w:r>
              <w:rPr>
                <w:rFonts w:ascii="Bash Times New Rozaliya" w:hAnsi="Bash Times New Rozaliya"/>
              </w:rPr>
              <w:t>Умбетово</w:t>
            </w:r>
            <w:proofErr w:type="spellEnd"/>
          </w:p>
        </w:tc>
        <w:tc>
          <w:tcPr>
            <w:tcW w:w="3470" w:type="dxa"/>
          </w:tcPr>
          <w:p w:rsidR="00235667" w:rsidRPr="005E6D33" w:rsidRDefault="006A0A3A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  <w:noProof/>
              </w:rPr>
              <w:drawing>
                <wp:inline distT="0" distB="0" distL="0" distR="0">
                  <wp:extent cx="2066925" cy="2752725"/>
                  <wp:effectExtent l="0" t="0" r="9525" b="9525"/>
                  <wp:docPr id="162" name="Рисунок 162" descr="Гульсиба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Гульсиба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6B6" w:rsidRDefault="00235667" w:rsidP="00235667">
            <w:pPr>
              <w:rPr>
                <w:rFonts w:ascii="Bash Times New Rozaliya" w:hAnsi="Bash Times New Rozaliya"/>
              </w:rPr>
            </w:pPr>
            <w:proofErr w:type="spellStart"/>
            <w:r w:rsidRPr="005E6D33">
              <w:rPr>
                <w:rFonts w:ascii="Bash Times New Rozaliya" w:hAnsi="Bash Times New Rozaliya"/>
              </w:rPr>
              <w:t>Юланова</w:t>
            </w:r>
            <w:r w:rsidR="00CC16B6">
              <w:rPr>
                <w:rFonts w:ascii="Bash Times New Rozaliya" w:hAnsi="Bash Times New Rozaliya"/>
              </w:rPr>
              <w:t>ГульсибарФагимовна</w:t>
            </w:r>
            <w:proofErr w:type="spellEnd"/>
            <w:r w:rsidR="00CC16B6">
              <w:rPr>
                <w:rFonts w:ascii="Bash Times New Rozaliya" w:hAnsi="Bash Times New Rozaliya"/>
              </w:rPr>
              <w:t xml:space="preserve">, </w:t>
            </w:r>
          </w:p>
          <w:p w:rsidR="00235667" w:rsidRPr="005E6D33" w:rsidRDefault="00235667" w:rsidP="00235667">
            <w:pPr>
              <w:rPr>
                <w:rFonts w:ascii="Bash Times New Rozaliya" w:hAnsi="Bash Times New Rozaliya"/>
              </w:rPr>
            </w:pPr>
            <w:bookmarkStart w:id="0" w:name="_GoBack"/>
            <w:bookmarkEnd w:id="0"/>
            <w:r>
              <w:rPr>
                <w:rFonts w:ascii="Bash Times New Rozaliya" w:hAnsi="Bash Times New Rozaliya"/>
              </w:rPr>
              <w:t>НООШ д. Мазитово</w:t>
            </w:r>
          </w:p>
          <w:p w:rsidR="00235667" w:rsidRPr="005E6D33" w:rsidRDefault="00235667" w:rsidP="000B4A05">
            <w:pPr>
              <w:rPr>
                <w:rFonts w:ascii="Bash Times New Rozaliya" w:hAnsi="Bash Times New Rozaliya"/>
              </w:rPr>
            </w:pPr>
          </w:p>
        </w:tc>
      </w:tr>
      <w:tr w:rsidR="00235667" w:rsidRPr="005E6D33" w:rsidTr="000B4A05">
        <w:tc>
          <w:tcPr>
            <w:tcW w:w="3401" w:type="dxa"/>
          </w:tcPr>
          <w:p w:rsidR="00235667" w:rsidRDefault="006A0A3A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  <w:noProof/>
              </w:rPr>
              <w:drawing>
                <wp:inline distT="0" distB="0" distL="0" distR="0">
                  <wp:extent cx="1952625" cy="2762250"/>
                  <wp:effectExtent l="0" t="0" r="9525" b="0"/>
                  <wp:docPr id="163" name="Рисунок 163" descr="Хамидуллина Г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Хамидуллина Г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6B6" w:rsidRDefault="00235667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</w:rPr>
              <w:t>Хамидуллина</w:t>
            </w:r>
          </w:p>
          <w:p w:rsidR="00CC16B6" w:rsidRDefault="00235667" w:rsidP="000B4A05">
            <w:pPr>
              <w:rPr>
                <w:rFonts w:ascii="Bash Times New Rozaliya" w:hAnsi="Bash Times New Rozaliya"/>
              </w:rPr>
            </w:pPr>
            <w:proofErr w:type="spellStart"/>
            <w:r>
              <w:rPr>
                <w:rFonts w:ascii="Bash Times New Rozaliya" w:hAnsi="Bash Times New Rozaliya"/>
              </w:rPr>
              <w:t>Гульфия</w:t>
            </w:r>
            <w:proofErr w:type="spellEnd"/>
          </w:p>
          <w:p w:rsidR="00235667" w:rsidRPr="005E6D33" w:rsidRDefault="00235667" w:rsidP="000B4A05">
            <w:pPr>
              <w:rPr>
                <w:rFonts w:ascii="Bash Times New Rozaliya" w:hAnsi="Bash Times New Rozaliya"/>
              </w:rPr>
            </w:pPr>
            <w:proofErr w:type="spellStart"/>
            <w:r>
              <w:rPr>
                <w:rFonts w:ascii="Bash Times New Rozaliya" w:hAnsi="Bash Times New Rozaliya"/>
              </w:rPr>
              <w:t>Галлямовна</w:t>
            </w:r>
            <w:proofErr w:type="spellEnd"/>
          </w:p>
        </w:tc>
        <w:tc>
          <w:tcPr>
            <w:tcW w:w="3380" w:type="dxa"/>
          </w:tcPr>
          <w:p w:rsidR="00235667" w:rsidRPr="005E6D33" w:rsidRDefault="006A0A3A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  <w:noProof/>
              </w:rPr>
              <w:drawing>
                <wp:inline distT="0" distB="0" distL="0" distR="0">
                  <wp:extent cx="1838325" cy="2762250"/>
                  <wp:effectExtent l="0" t="0" r="9525" b="0"/>
                  <wp:docPr id="164" name="Рисунок 164" descr="DSC_0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DSC_0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6B6" w:rsidRDefault="00235667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</w:rPr>
              <w:t>Гайсина</w:t>
            </w:r>
          </w:p>
          <w:p w:rsidR="00CC16B6" w:rsidRDefault="00235667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</w:rPr>
              <w:t xml:space="preserve"> Равиля</w:t>
            </w:r>
          </w:p>
          <w:p w:rsidR="00235667" w:rsidRPr="005E6D33" w:rsidRDefault="00235667" w:rsidP="000B4A05">
            <w:pPr>
              <w:rPr>
                <w:rFonts w:ascii="Bash Times New Rozaliya" w:hAnsi="Bash Times New Rozaliya"/>
              </w:rPr>
            </w:pPr>
            <w:proofErr w:type="spellStart"/>
            <w:r>
              <w:rPr>
                <w:rFonts w:ascii="Bash Times New Rozaliya" w:hAnsi="Bash Times New Rozaliya"/>
              </w:rPr>
              <w:t>Сабирьяновна</w:t>
            </w:r>
            <w:proofErr w:type="spellEnd"/>
          </w:p>
        </w:tc>
        <w:tc>
          <w:tcPr>
            <w:tcW w:w="3470" w:type="dxa"/>
          </w:tcPr>
          <w:p w:rsidR="00235667" w:rsidRPr="005E6D33" w:rsidRDefault="006A0A3A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  <w:noProof/>
              </w:rPr>
              <w:drawing>
                <wp:inline distT="0" distB="0" distL="0" distR="0">
                  <wp:extent cx="1952625" cy="2762250"/>
                  <wp:effectExtent l="0" t="0" r="9525" b="0"/>
                  <wp:docPr id="165" name="Рисунок 165" descr="ТансыккужинаГ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ТансыккужинаГ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6B6" w:rsidRDefault="00235667" w:rsidP="000B4A05">
            <w:pPr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</w:rPr>
              <w:t>Тансыккужина</w:t>
            </w:r>
          </w:p>
          <w:p w:rsidR="00CC16B6" w:rsidRDefault="00235667" w:rsidP="000B4A05">
            <w:pPr>
              <w:rPr>
                <w:rFonts w:ascii="Bash Times New Rozaliya" w:hAnsi="Bash Times New Rozaliya"/>
              </w:rPr>
            </w:pPr>
            <w:proofErr w:type="spellStart"/>
            <w:r>
              <w:rPr>
                <w:rFonts w:ascii="Bash Times New Rozaliya" w:hAnsi="Bash Times New Rozaliya"/>
              </w:rPr>
              <w:t>Гульбика</w:t>
            </w:r>
            <w:proofErr w:type="spellEnd"/>
          </w:p>
          <w:p w:rsidR="00235667" w:rsidRPr="005E6D33" w:rsidRDefault="00235667" w:rsidP="000B4A05">
            <w:pPr>
              <w:rPr>
                <w:rFonts w:ascii="Bash Times New Rozaliya" w:hAnsi="Bash Times New Rozaliya"/>
              </w:rPr>
            </w:pPr>
            <w:proofErr w:type="spellStart"/>
            <w:r>
              <w:rPr>
                <w:rFonts w:ascii="Bash Times New Rozaliya" w:hAnsi="Bash Times New Rozaliya"/>
              </w:rPr>
              <w:t>Гайсовна</w:t>
            </w:r>
            <w:proofErr w:type="spellEnd"/>
          </w:p>
        </w:tc>
      </w:tr>
    </w:tbl>
    <w:p w:rsidR="006F2E51" w:rsidRDefault="006F2E51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6F2E51">
      <w:pPr>
        <w:jc w:val="center"/>
        <w:rPr>
          <w:rFonts w:ascii="Bash Times New Rozaliya" w:hAnsi="Bash Times New Rozaliya"/>
        </w:rPr>
      </w:pPr>
    </w:p>
    <w:p w:rsidR="00235667" w:rsidRDefault="00235667" w:rsidP="00235667">
      <w:pPr>
        <w:rPr>
          <w:rFonts w:ascii="Bash Times New Rozaliya" w:hAnsi="Bash Times New Rozaliya"/>
        </w:rPr>
      </w:pPr>
    </w:p>
    <w:tbl>
      <w:tblPr>
        <w:tblStyle w:val="a7"/>
        <w:tblW w:w="0" w:type="auto"/>
        <w:tblLook w:val="04A0"/>
      </w:tblPr>
      <w:tblGrid>
        <w:gridCol w:w="5031"/>
        <w:gridCol w:w="5220"/>
      </w:tblGrid>
      <w:tr w:rsidR="00E22020" w:rsidTr="006A3C9A">
        <w:trPr>
          <w:trHeight w:val="6658"/>
        </w:trPr>
        <w:tc>
          <w:tcPr>
            <w:tcW w:w="5125" w:type="dxa"/>
          </w:tcPr>
          <w:p w:rsidR="00E22020" w:rsidRDefault="00E22020" w:rsidP="00E22020">
            <w:pPr>
              <w:jc w:val="center"/>
              <w:rPr>
                <w:rFonts w:ascii="Bash Times New Rozaliya" w:hAnsi="Bash Times New Rozaliya"/>
                <w:sz w:val="30"/>
              </w:rPr>
            </w:pPr>
          </w:p>
          <w:p w:rsidR="00E22020" w:rsidRDefault="00E22020" w:rsidP="00E22020">
            <w:pPr>
              <w:jc w:val="center"/>
              <w:rPr>
                <w:rFonts w:ascii="Bash Times New Rozaliya" w:hAnsi="Bash Times New Rozaliya"/>
                <w:sz w:val="30"/>
              </w:rPr>
            </w:pPr>
          </w:p>
          <w:p w:rsidR="00E22020" w:rsidRDefault="00E22020" w:rsidP="00E22020">
            <w:pPr>
              <w:jc w:val="center"/>
              <w:rPr>
                <w:rFonts w:ascii="Bash Times New Rozaliya" w:hAnsi="Bash Times New Rozaliya"/>
                <w:sz w:val="30"/>
              </w:rPr>
            </w:pPr>
          </w:p>
          <w:p w:rsidR="00E22020" w:rsidRDefault="00E22020" w:rsidP="00E22020">
            <w:pPr>
              <w:jc w:val="center"/>
              <w:rPr>
                <w:rFonts w:ascii="Bash Times New Rozaliya" w:hAnsi="Bash Times New Rozaliya"/>
                <w:sz w:val="30"/>
              </w:rPr>
            </w:pPr>
          </w:p>
          <w:p w:rsidR="00E22020" w:rsidRDefault="00E22020" w:rsidP="00E22020">
            <w:pPr>
              <w:jc w:val="center"/>
              <w:rPr>
                <w:rFonts w:ascii="Bash Times New Rozaliya" w:hAnsi="Bash Times New Rozaliya"/>
                <w:sz w:val="30"/>
              </w:rPr>
            </w:pPr>
          </w:p>
          <w:p w:rsidR="00E22020" w:rsidRDefault="00E22020" w:rsidP="00E22020">
            <w:pPr>
              <w:jc w:val="center"/>
              <w:rPr>
                <w:rFonts w:ascii="Bash Times New Rozaliya" w:hAnsi="Bash Times New Rozaliya"/>
                <w:sz w:val="30"/>
              </w:rPr>
            </w:pPr>
            <w:r w:rsidRPr="00E22020">
              <w:rPr>
                <w:rFonts w:ascii="Bash Times New Rozaliya" w:hAnsi="Bash Times New Rozaliya"/>
                <w:sz w:val="30"/>
              </w:rPr>
              <w:t>В рамках месячника</w:t>
            </w:r>
          </w:p>
          <w:p w:rsidR="00E22020" w:rsidRPr="00E22020" w:rsidRDefault="00E22020" w:rsidP="00E22020">
            <w:pPr>
              <w:jc w:val="center"/>
              <w:rPr>
                <w:rFonts w:ascii="Bash Times New Rozaliya" w:hAnsi="Bash Times New Rozaliya"/>
                <w:sz w:val="30"/>
              </w:rPr>
            </w:pPr>
            <w:r w:rsidRPr="00E22020">
              <w:rPr>
                <w:rFonts w:ascii="Bash Times New Rozaliya" w:hAnsi="Bash Times New Rozaliya"/>
                <w:sz w:val="30"/>
              </w:rPr>
              <w:t xml:space="preserve"> были проведены открытые уроки</w:t>
            </w:r>
          </w:p>
          <w:p w:rsidR="00E22020" w:rsidRDefault="00E22020" w:rsidP="006F2E51">
            <w:pPr>
              <w:jc w:val="center"/>
              <w:rPr>
                <w:rFonts w:ascii="Bash Times New Rozaliya" w:hAnsi="Bash Times New Rozaliya"/>
              </w:rPr>
            </w:pPr>
          </w:p>
        </w:tc>
        <w:tc>
          <w:tcPr>
            <w:tcW w:w="5126" w:type="dxa"/>
          </w:tcPr>
          <w:p w:rsidR="00E22020" w:rsidRDefault="006A0A3A" w:rsidP="006F2E51">
            <w:pPr>
              <w:jc w:val="center"/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  <w:noProof/>
              </w:rPr>
              <w:drawing>
                <wp:inline distT="0" distB="0" distL="0" distR="0">
                  <wp:extent cx="3175000" cy="2382520"/>
                  <wp:effectExtent l="0" t="3810" r="2540" b="2540"/>
                  <wp:docPr id="3" name="Рисунок 3" descr="C:\Users\sensei2\Desktop\сайтка нач кл\Открытый урок в 1 классе Гайсина Р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nsei2\Desktop\сайтка нач кл\Открытый урок в 1 классе Гайсина Р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5000" cy="23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667" w:rsidRDefault="00235667" w:rsidP="006F2E51">
            <w:pPr>
              <w:jc w:val="center"/>
              <w:rPr>
                <w:rFonts w:ascii="Bash Times New Rozaliya" w:hAnsi="Bash Times New Rozaliya"/>
              </w:rPr>
            </w:pPr>
          </w:p>
          <w:p w:rsidR="00235667" w:rsidRPr="00335959" w:rsidRDefault="00235667" w:rsidP="00235667">
            <w:pPr>
              <w:jc w:val="center"/>
            </w:pPr>
            <w:r w:rsidRPr="00335959">
              <w:rPr>
                <w:lang w:val="ba-RU"/>
              </w:rPr>
              <w:t>Әлифба</w:t>
            </w:r>
            <w:r w:rsidRPr="00335959">
              <w:t xml:space="preserve"> в 1 классе</w:t>
            </w:r>
          </w:p>
          <w:p w:rsidR="00235667" w:rsidRPr="00335959" w:rsidRDefault="00235667" w:rsidP="00235667">
            <w:pPr>
              <w:jc w:val="center"/>
            </w:pPr>
            <w:proofErr w:type="spellStart"/>
            <w:r w:rsidRPr="00335959">
              <w:t>Гайсиной</w:t>
            </w:r>
            <w:proofErr w:type="spellEnd"/>
            <w:r w:rsidRPr="00335959">
              <w:t xml:space="preserve"> Р.С.</w:t>
            </w:r>
          </w:p>
          <w:p w:rsidR="00E22020" w:rsidRDefault="00E22020" w:rsidP="006F2E51">
            <w:pPr>
              <w:jc w:val="center"/>
              <w:rPr>
                <w:rFonts w:ascii="Bash Times New Rozaliya" w:hAnsi="Bash Times New Rozaliya"/>
              </w:rPr>
            </w:pPr>
          </w:p>
        </w:tc>
      </w:tr>
      <w:tr w:rsidR="00E22020" w:rsidTr="006A3C9A">
        <w:trPr>
          <w:trHeight w:val="5726"/>
        </w:trPr>
        <w:tc>
          <w:tcPr>
            <w:tcW w:w="5125" w:type="dxa"/>
          </w:tcPr>
          <w:p w:rsidR="00235667" w:rsidRDefault="00235667" w:rsidP="006F2E51">
            <w:pPr>
              <w:jc w:val="center"/>
              <w:rPr>
                <w:rFonts w:ascii="Bash Times New Rozaliya" w:hAnsi="Bash Times New Rozaliya"/>
              </w:rPr>
            </w:pPr>
          </w:p>
          <w:p w:rsidR="00235667" w:rsidRDefault="00235667" w:rsidP="006F2E51">
            <w:pPr>
              <w:jc w:val="center"/>
              <w:rPr>
                <w:rFonts w:ascii="Bash Times New Rozaliya" w:hAnsi="Bash Times New Rozaliya"/>
              </w:rPr>
            </w:pPr>
          </w:p>
          <w:p w:rsidR="00E22020" w:rsidRDefault="006A0A3A" w:rsidP="006F2E51">
            <w:pPr>
              <w:jc w:val="center"/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  <w:noProof/>
              </w:rPr>
              <w:drawing>
                <wp:inline distT="0" distB="0" distL="0" distR="0">
                  <wp:extent cx="2838450" cy="2133600"/>
                  <wp:effectExtent l="0" t="0" r="0" b="0"/>
                  <wp:docPr id="191" name="Рисунок 191" descr="C:\Users\sensei2\Desktop\сайтка нач кл\Открытый урок в 3 классе Хамидуллина Г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sensei2\Desktop\сайтка нач кл\Открытый урок в 3 классе Хамидуллина Г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667" w:rsidRDefault="00235667" w:rsidP="006F2E51">
            <w:pPr>
              <w:jc w:val="center"/>
              <w:rPr>
                <w:rFonts w:ascii="Bash Times New Rozaliya" w:hAnsi="Bash Times New Rozaliya"/>
              </w:rPr>
            </w:pPr>
          </w:p>
          <w:p w:rsidR="00235667" w:rsidRPr="00335959" w:rsidRDefault="00235667" w:rsidP="00235667">
            <w:pPr>
              <w:jc w:val="center"/>
            </w:pPr>
            <w:r w:rsidRPr="00335959">
              <w:rPr>
                <w:lang w:val="ba-RU"/>
              </w:rPr>
              <w:t>Туған тел в 3 классе</w:t>
            </w:r>
          </w:p>
          <w:p w:rsidR="00235667" w:rsidRDefault="00235667" w:rsidP="00235667">
            <w:pPr>
              <w:jc w:val="center"/>
              <w:rPr>
                <w:rFonts w:ascii="Bash Times New Rozaliya" w:hAnsi="Bash Times New Rozaliya"/>
              </w:rPr>
            </w:pPr>
            <w:proofErr w:type="spellStart"/>
            <w:r w:rsidRPr="00335959">
              <w:t>Хамидуллиной</w:t>
            </w:r>
            <w:proofErr w:type="spellEnd"/>
            <w:r w:rsidRPr="00335959">
              <w:t xml:space="preserve"> Г.Г.</w:t>
            </w:r>
          </w:p>
        </w:tc>
        <w:tc>
          <w:tcPr>
            <w:tcW w:w="5126" w:type="dxa"/>
          </w:tcPr>
          <w:p w:rsidR="00E22020" w:rsidRDefault="006A0A3A" w:rsidP="006F2E51">
            <w:pPr>
              <w:jc w:val="center"/>
              <w:rPr>
                <w:rFonts w:ascii="Bash Times New Rozaliya" w:hAnsi="Bash Times New Rozaliya"/>
              </w:rPr>
            </w:pPr>
            <w:r>
              <w:rPr>
                <w:rFonts w:ascii="Bash Times New Rozaliya" w:hAnsi="Bash Times New Rozaliya"/>
                <w:noProof/>
              </w:rPr>
              <w:drawing>
                <wp:inline distT="0" distB="0" distL="0" distR="0">
                  <wp:extent cx="1857375" cy="2505075"/>
                  <wp:effectExtent l="0" t="0" r="9525" b="9525"/>
                  <wp:docPr id="27" name="Рисунок 27" descr="C:\Users\sensei2\Desktop\сайтка нач кл\Открытый урок во 2 кассе Тансыккужина Г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ensei2\Desktop\сайтка нач кл\Открытый урок во 2 кассе Тансыккужина Г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667" w:rsidRDefault="00235667" w:rsidP="006F2E51">
            <w:pPr>
              <w:jc w:val="center"/>
              <w:rPr>
                <w:rFonts w:ascii="Bash Times New Rozaliya" w:hAnsi="Bash Times New Rozaliya"/>
              </w:rPr>
            </w:pPr>
          </w:p>
          <w:p w:rsidR="00235667" w:rsidRPr="00335959" w:rsidRDefault="00235667" w:rsidP="00235667">
            <w:pPr>
              <w:jc w:val="center"/>
            </w:pPr>
            <w:r w:rsidRPr="00335959">
              <w:t>Урок математики во 2 классе</w:t>
            </w:r>
          </w:p>
          <w:p w:rsidR="00235667" w:rsidRDefault="00235667" w:rsidP="00235667">
            <w:pPr>
              <w:jc w:val="center"/>
              <w:rPr>
                <w:rFonts w:ascii="Bash Times New Rozaliya" w:hAnsi="Bash Times New Rozaliya"/>
              </w:rPr>
            </w:pPr>
            <w:proofErr w:type="spellStart"/>
            <w:r w:rsidRPr="00335959">
              <w:t>Тансыккужиной</w:t>
            </w:r>
            <w:proofErr w:type="spellEnd"/>
            <w:r w:rsidRPr="00335959">
              <w:t xml:space="preserve"> Г.Г.</w:t>
            </w:r>
          </w:p>
        </w:tc>
      </w:tr>
    </w:tbl>
    <w:p w:rsidR="006F2E51" w:rsidRDefault="006F2E51" w:rsidP="006F2E51">
      <w:pPr>
        <w:jc w:val="center"/>
        <w:rPr>
          <w:rFonts w:ascii="Bash Times New Rozaliya" w:hAnsi="Bash Times New Rozaliya"/>
        </w:rPr>
      </w:pPr>
    </w:p>
    <w:p w:rsidR="006F2E51" w:rsidRDefault="006F2E51" w:rsidP="006F2E51">
      <w:pPr>
        <w:jc w:val="center"/>
        <w:rPr>
          <w:rFonts w:ascii="Bash Times New Rozaliya" w:hAnsi="Bash Times New Rozaliya"/>
        </w:rPr>
      </w:pPr>
    </w:p>
    <w:p w:rsidR="006F2E51" w:rsidRDefault="006F2E51" w:rsidP="006F2E51">
      <w:pPr>
        <w:jc w:val="center"/>
        <w:rPr>
          <w:rFonts w:ascii="Bash Times New Rozaliya" w:hAnsi="Bash Times New Rozaliya"/>
        </w:rPr>
      </w:pPr>
    </w:p>
    <w:p w:rsidR="00D51025" w:rsidRDefault="00D51025" w:rsidP="006F2E51">
      <w:pPr>
        <w:jc w:val="center"/>
        <w:rPr>
          <w:bCs/>
          <w:szCs w:val="28"/>
        </w:rPr>
      </w:pPr>
    </w:p>
    <w:p w:rsidR="00D51025" w:rsidRDefault="00D51025" w:rsidP="006F2E51">
      <w:pPr>
        <w:jc w:val="center"/>
        <w:rPr>
          <w:bCs/>
          <w:szCs w:val="28"/>
        </w:rPr>
      </w:pPr>
    </w:p>
    <w:p w:rsidR="00D51025" w:rsidRDefault="00D51025" w:rsidP="006F2E51">
      <w:pPr>
        <w:jc w:val="center"/>
        <w:rPr>
          <w:bCs/>
          <w:szCs w:val="28"/>
        </w:rPr>
      </w:pPr>
    </w:p>
    <w:p w:rsidR="00D51025" w:rsidRDefault="00D51025" w:rsidP="006F2E51">
      <w:pPr>
        <w:jc w:val="center"/>
        <w:rPr>
          <w:bCs/>
          <w:szCs w:val="28"/>
        </w:rPr>
      </w:pPr>
    </w:p>
    <w:p w:rsidR="00D51025" w:rsidRDefault="00D51025" w:rsidP="006F2E51">
      <w:pPr>
        <w:jc w:val="center"/>
        <w:rPr>
          <w:bCs/>
          <w:szCs w:val="28"/>
        </w:rPr>
      </w:pPr>
    </w:p>
    <w:p w:rsidR="00D51025" w:rsidRDefault="00D51025" w:rsidP="006F2E51">
      <w:pPr>
        <w:jc w:val="center"/>
        <w:rPr>
          <w:bCs/>
          <w:szCs w:val="28"/>
        </w:rPr>
      </w:pPr>
    </w:p>
    <w:p w:rsidR="00D51025" w:rsidRDefault="00D51025" w:rsidP="006F2E51">
      <w:pPr>
        <w:jc w:val="center"/>
        <w:rPr>
          <w:bCs/>
          <w:szCs w:val="28"/>
        </w:rPr>
      </w:pPr>
    </w:p>
    <w:p w:rsidR="00D51025" w:rsidRDefault="00D51025" w:rsidP="006F2E51">
      <w:pPr>
        <w:jc w:val="center"/>
        <w:rPr>
          <w:bCs/>
          <w:szCs w:val="28"/>
        </w:rPr>
      </w:pPr>
    </w:p>
    <w:p w:rsidR="006F2E51" w:rsidRPr="00D51025" w:rsidRDefault="00E22020" w:rsidP="006A3C9A">
      <w:pPr>
        <w:jc w:val="center"/>
        <w:rPr>
          <w:sz w:val="32"/>
          <w:szCs w:val="28"/>
        </w:rPr>
      </w:pPr>
      <w:r w:rsidRPr="00D51025">
        <w:rPr>
          <w:bCs/>
          <w:sz w:val="32"/>
          <w:szCs w:val="28"/>
        </w:rPr>
        <w:t>Библиотечные уроки</w:t>
      </w:r>
      <w:r w:rsidRPr="00D51025">
        <w:rPr>
          <w:sz w:val="32"/>
          <w:szCs w:val="28"/>
        </w:rPr>
        <w:t>«Великая Победа великой страны»</w:t>
      </w:r>
    </w:p>
    <w:p w:rsidR="00E22020" w:rsidRDefault="00E22020" w:rsidP="006F2E51">
      <w:pPr>
        <w:jc w:val="center"/>
        <w:rPr>
          <w:rFonts w:ascii="Bash Times New Rozaliya" w:hAnsi="Bash Times New Rozaliya"/>
        </w:rPr>
      </w:pPr>
    </w:p>
    <w:p w:rsidR="006F2E51" w:rsidRDefault="006A0A3A" w:rsidP="006F2E51">
      <w:pPr>
        <w:jc w:val="center"/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4781550" cy="3600450"/>
            <wp:effectExtent l="0" t="0" r="0" b="0"/>
            <wp:docPr id="29" name="Рисунок 29" descr="C:\Users\sensei2\Desktop\сайтка нач кл\1 класс в сельской библиотек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nsei2\Desktop\сайтка нач кл\1 класс в сельской библиотеке 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51" w:rsidRDefault="006F2E51" w:rsidP="006F2E51">
      <w:pPr>
        <w:jc w:val="center"/>
        <w:rPr>
          <w:rFonts w:ascii="Bash Times New Rozaliya" w:hAnsi="Bash Times New Rozaliya"/>
        </w:rPr>
      </w:pPr>
    </w:p>
    <w:p w:rsidR="00D51025" w:rsidRPr="00335959" w:rsidRDefault="00D51025" w:rsidP="006F2E51">
      <w:pPr>
        <w:jc w:val="center"/>
      </w:pPr>
      <w:r w:rsidRPr="00335959">
        <w:t>Учащиеся 1 класс</w:t>
      </w:r>
      <w:proofErr w:type="gramStart"/>
      <w:r w:rsidRPr="00335959">
        <w:t>а</w:t>
      </w:r>
      <w:r w:rsidR="006A3C9A" w:rsidRPr="00335959">
        <w:t>(</w:t>
      </w:r>
      <w:proofErr w:type="gramEnd"/>
      <w:r w:rsidR="006A3C9A" w:rsidRPr="00335959">
        <w:t>у</w:t>
      </w:r>
      <w:r w:rsidR="00F77BDE" w:rsidRPr="00335959">
        <w:t>читель Гайсина Р.С.)</w:t>
      </w:r>
      <w:r w:rsidRPr="00335959">
        <w:t xml:space="preserve"> в </w:t>
      </w:r>
      <w:proofErr w:type="spellStart"/>
      <w:r w:rsidRPr="00335959">
        <w:t>Муйнакской</w:t>
      </w:r>
      <w:proofErr w:type="spellEnd"/>
      <w:r w:rsidRPr="00335959">
        <w:t xml:space="preserve"> сельской библиотеке</w:t>
      </w:r>
      <w:r w:rsidR="00F77BDE" w:rsidRPr="00335959">
        <w:t>.</w:t>
      </w:r>
    </w:p>
    <w:p w:rsidR="00F77BDE" w:rsidRPr="00335959" w:rsidRDefault="00F77BDE" w:rsidP="006F2E51">
      <w:pPr>
        <w:jc w:val="center"/>
      </w:pPr>
      <w:r w:rsidRPr="00335959">
        <w:t>Библиотекарь Абдулгужина Ф.Г.</w:t>
      </w:r>
    </w:p>
    <w:p w:rsidR="006F2E51" w:rsidRPr="00335959" w:rsidRDefault="006F2E51" w:rsidP="006F2E51">
      <w:pPr>
        <w:jc w:val="center"/>
      </w:pPr>
    </w:p>
    <w:p w:rsidR="006F2E51" w:rsidRDefault="006A0A3A" w:rsidP="006F2E51">
      <w:pPr>
        <w:jc w:val="center"/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4914900" cy="3695700"/>
            <wp:effectExtent l="0" t="0" r="0" b="0"/>
            <wp:docPr id="32" name="Рисунок 32" descr="C:\Users\sensei2\Desktop\21февраль20\15796089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nsei2\Desktop\21февраль20\15796089052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25" w:rsidRDefault="00D51025" w:rsidP="006F2E51">
      <w:pPr>
        <w:jc w:val="center"/>
        <w:rPr>
          <w:rFonts w:ascii="Bash Times New Rozaliya" w:hAnsi="Bash Times New Rozaliya"/>
        </w:rPr>
      </w:pPr>
    </w:p>
    <w:p w:rsidR="001D5425" w:rsidRPr="00335959" w:rsidRDefault="00D51025" w:rsidP="00D51025">
      <w:pPr>
        <w:jc w:val="center"/>
      </w:pPr>
      <w:r w:rsidRPr="00335959">
        <w:t xml:space="preserve">Учащиеся </w:t>
      </w:r>
      <w:r w:rsidR="001D5425" w:rsidRPr="00335959">
        <w:t>1- 3 классов (учитель Юланова Г.Ф.) в</w:t>
      </w:r>
      <w:r w:rsidR="00335959">
        <w:t xml:space="preserve"> </w:t>
      </w:r>
      <w:proofErr w:type="spellStart"/>
      <w:r w:rsidR="001D5425" w:rsidRPr="00335959">
        <w:t>Мазитовской</w:t>
      </w:r>
      <w:proofErr w:type="spellEnd"/>
      <w:r w:rsidR="001D5425" w:rsidRPr="00335959">
        <w:t xml:space="preserve"> НООШ</w:t>
      </w:r>
    </w:p>
    <w:p w:rsidR="00D51025" w:rsidRDefault="001D5425" w:rsidP="00D51025">
      <w:pPr>
        <w:jc w:val="center"/>
        <w:rPr>
          <w:rFonts w:ascii="Bash Times New Rozaliya" w:hAnsi="Bash Times New Rozaliya"/>
        </w:rPr>
      </w:pPr>
      <w:r>
        <w:rPr>
          <w:rFonts w:ascii="Bash Times New Rozaliya" w:hAnsi="Bash Times New Rozaliya"/>
        </w:rPr>
        <w:lastRenderedPageBreak/>
        <w:t xml:space="preserve"> </w:t>
      </w:r>
      <w:proofErr w:type="spellStart"/>
      <w:r>
        <w:rPr>
          <w:rFonts w:ascii="Bash Times New Rozaliya" w:hAnsi="Bash Times New Rozaliya"/>
        </w:rPr>
        <w:t>в</w:t>
      </w:r>
      <w:r w:rsidR="00D51025">
        <w:rPr>
          <w:rFonts w:ascii="Bash Times New Rozaliya" w:hAnsi="Bash Times New Rozaliya"/>
        </w:rPr>
        <w:t>Умбетовской</w:t>
      </w:r>
      <w:proofErr w:type="spellEnd"/>
      <w:r w:rsidR="00D51025">
        <w:rPr>
          <w:rFonts w:ascii="Bash Times New Rozaliya" w:hAnsi="Bash Times New Rozaliya"/>
        </w:rPr>
        <w:t xml:space="preserve"> сельской библиотеке</w:t>
      </w:r>
      <w:r>
        <w:rPr>
          <w:rFonts w:ascii="Bash Times New Rozaliya" w:hAnsi="Bash Times New Rozaliya"/>
        </w:rPr>
        <w:t>. Библиотекарь Хамидуллина Г.Г.</w:t>
      </w:r>
    </w:p>
    <w:p w:rsidR="00D51025" w:rsidRDefault="00D51025" w:rsidP="006F2E51">
      <w:pPr>
        <w:jc w:val="center"/>
        <w:rPr>
          <w:rFonts w:ascii="Bash Times New Rozaliya" w:hAnsi="Bash Times New Rozaliya"/>
        </w:rPr>
      </w:pPr>
    </w:p>
    <w:p w:rsidR="00D51025" w:rsidRDefault="00D51025" w:rsidP="006F2E51">
      <w:pPr>
        <w:jc w:val="center"/>
        <w:rPr>
          <w:rFonts w:ascii="Bash Times New Rozaliya" w:hAnsi="Bash Times New Rozaliya"/>
        </w:rPr>
      </w:pPr>
    </w:p>
    <w:p w:rsidR="00D51025" w:rsidRPr="00D51025" w:rsidRDefault="00D51025" w:rsidP="00335959">
      <w:pPr>
        <w:rPr>
          <w:color w:val="1C1C1C"/>
          <w:sz w:val="32"/>
          <w:szCs w:val="28"/>
          <w:shd w:val="clear" w:color="auto" w:fill="FFFFFF"/>
        </w:rPr>
      </w:pPr>
      <w:r w:rsidRPr="00D51025">
        <w:rPr>
          <w:color w:val="1C1C1C"/>
          <w:sz w:val="32"/>
          <w:szCs w:val="28"/>
          <w:shd w:val="clear" w:color="auto" w:fill="FFFFFF"/>
        </w:rPr>
        <w:t>Информационный час «День снятия блокады Ленинграда»</w:t>
      </w:r>
    </w:p>
    <w:p w:rsidR="00D51025" w:rsidRDefault="00D51025" w:rsidP="008133AD">
      <w:pPr>
        <w:rPr>
          <w:rFonts w:ascii="Bash Times New Rozaliya" w:hAnsi="Bash Times New Rozaliya"/>
        </w:rPr>
      </w:pPr>
    </w:p>
    <w:p w:rsidR="00D51025" w:rsidRDefault="006A0A3A" w:rsidP="006F2E51">
      <w:pPr>
        <w:jc w:val="center"/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3190875" cy="4257675"/>
            <wp:effectExtent l="0" t="0" r="9525" b="9525"/>
            <wp:docPr id="33" name="Рисунок 33" descr="C:\Users\sensei2\Desktop\фото февраль2020\IMG-202002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ensei2\Desktop\фото февраль2020\IMG-20200203-WA0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25" w:rsidRDefault="00D51025" w:rsidP="006F2E51">
      <w:pPr>
        <w:jc w:val="center"/>
        <w:rPr>
          <w:rFonts w:ascii="Bash Times New Rozaliya" w:hAnsi="Bash Times New Rozaliya"/>
        </w:rPr>
      </w:pPr>
    </w:p>
    <w:p w:rsidR="008133AD" w:rsidRPr="00335959" w:rsidRDefault="00D51025" w:rsidP="006F2E51">
      <w:pPr>
        <w:jc w:val="center"/>
      </w:pPr>
      <w:r w:rsidRPr="00335959">
        <w:t>Классный час в 4 классе «Блокада Ленинграда</w:t>
      </w:r>
      <w:r w:rsidR="008133AD" w:rsidRPr="00335959">
        <w:t>»</w:t>
      </w:r>
      <w:r w:rsidRPr="00335959">
        <w:t>.</w:t>
      </w:r>
    </w:p>
    <w:p w:rsidR="001D5425" w:rsidRPr="00335959" w:rsidRDefault="001D5425" w:rsidP="001D5425">
      <w:pPr>
        <w:jc w:val="center"/>
      </w:pPr>
      <w:r w:rsidRPr="00335959">
        <w:t>Библиотекарь Абдулгужина Ф.Г.</w:t>
      </w:r>
    </w:p>
    <w:p w:rsidR="001D5425" w:rsidRDefault="001D5425" w:rsidP="006F2E51">
      <w:pPr>
        <w:jc w:val="center"/>
        <w:rPr>
          <w:rFonts w:ascii="Bash Times New Rozaliya" w:hAnsi="Bash Times New Rozaliya"/>
        </w:rPr>
      </w:pPr>
    </w:p>
    <w:p w:rsidR="00D51025" w:rsidRDefault="00D51025" w:rsidP="006F2E51">
      <w:pPr>
        <w:jc w:val="center"/>
        <w:rPr>
          <w:rFonts w:ascii="Bash Times New Rozaliya" w:hAnsi="Bash Times New Rozaliya"/>
        </w:rPr>
      </w:pPr>
    </w:p>
    <w:p w:rsidR="00D51025" w:rsidRDefault="006A0A3A" w:rsidP="006F2E51">
      <w:pPr>
        <w:jc w:val="center"/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1857375" cy="2505075"/>
            <wp:effectExtent l="0" t="0" r="9525" b="9525"/>
            <wp:docPr id="40" name="Рисунок 40" descr="C:\Users\sensei2\Desktop\21февраль20\157990438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nsei2\Desktop\21февраль20\15799043823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25" w:rsidRDefault="008133AD" w:rsidP="001D5425">
      <w:pPr>
        <w:jc w:val="center"/>
        <w:rPr>
          <w:bCs/>
          <w:szCs w:val="28"/>
        </w:rPr>
      </w:pPr>
      <w:r>
        <w:rPr>
          <w:bCs/>
          <w:szCs w:val="28"/>
        </w:rPr>
        <w:t>Классный час</w:t>
      </w:r>
      <w:r w:rsidR="00D51025" w:rsidRPr="00530A25">
        <w:rPr>
          <w:bCs/>
          <w:szCs w:val="28"/>
        </w:rPr>
        <w:t xml:space="preserve"> о нравственности</w:t>
      </w:r>
      <w:r>
        <w:rPr>
          <w:bCs/>
          <w:szCs w:val="28"/>
        </w:rPr>
        <w:t xml:space="preserve"> в 3 классе</w:t>
      </w:r>
      <w:r w:rsidR="00D51025">
        <w:rPr>
          <w:bCs/>
          <w:szCs w:val="28"/>
        </w:rPr>
        <w:t>.</w:t>
      </w:r>
    </w:p>
    <w:p w:rsidR="001D5425" w:rsidRDefault="001D5425" w:rsidP="001D5425">
      <w:pPr>
        <w:jc w:val="center"/>
        <w:rPr>
          <w:color w:val="111111"/>
          <w:szCs w:val="28"/>
        </w:rPr>
      </w:pPr>
      <w:r w:rsidRPr="00C859B9">
        <w:rPr>
          <w:color w:val="111111"/>
          <w:szCs w:val="28"/>
        </w:rPr>
        <w:t>«Защитники</w:t>
      </w:r>
      <w:r>
        <w:rPr>
          <w:color w:val="111111"/>
          <w:szCs w:val="28"/>
        </w:rPr>
        <w:t xml:space="preserve"> нашей Родины: вчера и сегодня»</w:t>
      </w:r>
    </w:p>
    <w:p w:rsidR="001D5425" w:rsidRDefault="001D5425" w:rsidP="001D5425">
      <w:pPr>
        <w:pStyle w:val="a6"/>
        <w:shd w:val="clear" w:color="auto" w:fill="FFFFFF"/>
        <w:spacing w:before="225" w:beforeAutospacing="0" w:after="225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Учитель Хамидуллина Г.Г.</w:t>
      </w:r>
    </w:p>
    <w:p w:rsidR="00C05D7F" w:rsidRDefault="00C05D7F" w:rsidP="001D5425">
      <w:pPr>
        <w:jc w:val="center"/>
        <w:rPr>
          <w:b/>
          <w:i/>
          <w:sz w:val="40"/>
          <w:szCs w:val="28"/>
        </w:rPr>
      </w:pPr>
    </w:p>
    <w:p w:rsidR="008133AD" w:rsidRDefault="008133AD" w:rsidP="001D5425">
      <w:pPr>
        <w:jc w:val="center"/>
        <w:rPr>
          <w:b/>
          <w:i/>
          <w:sz w:val="40"/>
          <w:szCs w:val="28"/>
        </w:rPr>
      </w:pPr>
      <w:r w:rsidRPr="008133AD">
        <w:rPr>
          <w:b/>
          <w:i/>
          <w:sz w:val="40"/>
          <w:szCs w:val="28"/>
        </w:rPr>
        <w:t>Внеклассные мероприятия</w:t>
      </w:r>
    </w:p>
    <w:p w:rsidR="001D5425" w:rsidRPr="008133AD" w:rsidRDefault="001D5425" w:rsidP="001D5425">
      <w:pPr>
        <w:jc w:val="center"/>
        <w:rPr>
          <w:b/>
          <w:i/>
          <w:sz w:val="40"/>
          <w:szCs w:val="28"/>
        </w:rPr>
      </w:pPr>
    </w:p>
    <w:p w:rsidR="008133AD" w:rsidRDefault="008133AD" w:rsidP="008133AD">
      <w:pPr>
        <w:jc w:val="center"/>
        <w:rPr>
          <w:szCs w:val="28"/>
        </w:rPr>
      </w:pPr>
      <w:r>
        <w:rPr>
          <w:szCs w:val="28"/>
        </w:rPr>
        <w:t xml:space="preserve">«Веселые старты, посвященные Победе» </w:t>
      </w:r>
    </w:p>
    <w:p w:rsidR="008133AD" w:rsidRDefault="008133AD" w:rsidP="008133AD">
      <w:pPr>
        <w:jc w:val="center"/>
        <w:rPr>
          <w:szCs w:val="28"/>
        </w:rPr>
      </w:pPr>
      <w:r>
        <w:rPr>
          <w:szCs w:val="28"/>
        </w:rPr>
        <w:t>школьный этап районного конкурса «Защитники, вперёд!»</w:t>
      </w:r>
    </w:p>
    <w:p w:rsidR="00C401C8" w:rsidRDefault="00C401C8" w:rsidP="008133AD">
      <w:pPr>
        <w:jc w:val="center"/>
        <w:rPr>
          <w:szCs w:val="28"/>
        </w:rPr>
      </w:pPr>
      <w:r>
        <w:rPr>
          <w:szCs w:val="28"/>
        </w:rPr>
        <w:t>среди учащихся 3-4 классов</w:t>
      </w:r>
    </w:p>
    <w:p w:rsidR="00C401C8" w:rsidRDefault="00C401C8" w:rsidP="008133AD">
      <w:pPr>
        <w:jc w:val="center"/>
        <w:rPr>
          <w:szCs w:val="28"/>
        </w:rPr>
      </w:pPr>
    </w:p>
    <w:p w:rsidR="008133AD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2505075" cy="1857375"/>
            <wp:effectExtent l="0" t="0" r="9525" b="9525"/>
            <wp:docPr id="41" name="Рисунок 41" descr="C:\Users\sensei2\Desktop\21февраль20\158114161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ensei2\Desktop\21февраль20\15811416161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2495550" cy="1866900"/>
            <wp:effectExtent l="0" t="0" r="0" b="0"/>
            <wp:docPr id="106" name="Рисунок 106" descr="C:\Users\sensei2\Desktop\21февраль20\158114219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ensei2\Desktop\21февраль20\15811421924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AD" w:rsidRDefault="008133AD" w:rsidP="008133AD">
      <w:pPr>
        <w:jc w:val="center"/>
        <w:rPr>
          <w:rFonts w:ascii="Bash Times New Rozaliya" w:hAnsi="Bash Times New Rozaliya"/>
        </w:rPr>
      </w:pPr>
    </w:p>
    <w:p w:rsidR="008133AD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1857375" cy="2505075"/>
            <wp:effectExtent l="0" t="0" r="9525" b="9525"/>
            <wp:docPr id="49" name="Рисунок 49" descr="C:\Users\sensei2\Desktop\21февраль20\158114158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ensei2\Desktop\21февраль20\15811415844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1857375" cy="2505075"/>
            <wp:effectExtent l="0" t="0" r="9525" b="9525"/>
            <wp:docPr id="46" name="Рисунок 46" descr="C:\Users\sensei2\Desktop\21февраль20\158114164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ensei2\Desktop\21февраль20\158114164039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1857375" cy="2505075"/>
            <wp:effectExtent l="0" t="0" r="9525" b="9525"/>
            <wp:docPr id="53" name="Рисунок 53" descr="C:\Users\sensei2\Desktop\21февраль20\158114220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ensei2\Desktop\21февраль20\158114220216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AD" w:rsidRDefault="008133AD" w:rsidP="008133AD">
      <w:pPr>
        <w:rPr>
          <w:rFonts w:ascii="Bash Times New Rozaliya" w:hAnsi="Bash Times New Rozaliya"/>
        </w:rPr>
      </w:pPr>
    </w:p>
    <w:p w:rsidR="007F1411" w:rsidRDefault="007F1411" w:rsidP="008133AD">
      <w:pPr>
        <w:rPr>
          <w:rFonts w:ascii="Bash Times New Rozaliya" w:hAnsi="Bash Times New Rozaliya"/>
        </w:rPr>
      </w:pPr>
    </w:p>
    <w:p w:rsidR="007F1411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1857375" cy="2505075"/>
            <wp:effectExtent l="0" t="0" r="9525" b="9525"/>
            <wp:docPr id="108" name="Рисунок 108" descr="C:\Users\sensei2\Desktop\21февраль20\15811421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sensei2\Desktop\21февраль20\15811421903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1857375" cy="2505075"/>
            <wp:effectExtent l="0" t="0" r="9525" b="9525"/>
            <wp:docPr id="109" name="Рисунок 109" descr="C:\Users\sensei2\Desktop\21февраль20\158114215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sensei2\Desktop\21февраль20\15811421571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AD" w:rsidRDefault="008133AD" w:rsidP="008133AD">
      <w:pPr>
        <w:rPr>
          <w:rFonts w:ascii="Bash Times New Rozaliya" w:hAnsi="Bash Times New Rozaliya"/>
        </w:rPr>
      </w:pPr>
    </w:p>
    <w:p w:rsidR="00C401C8" w:rsidRPr="00335959" w:rsidRDefault="001D5425" w:rsidP="008133AD">
      <w:r w:rsidRPr="00335959">
        <w:t>Организаторы:</w:t>
      </w:r>
    </w:p>
    <w:p w:rsidR="00C401C8" w:rsidRPr="00335959" w:rsidRDefault="001D5425" w:rsidP="008133AD">
      <w:r w:rsidRPr="00335959">
        <w:t>Учитель физической культуры Ягафарова Э.А. и учитель 4-го класса Гайсина Р.С.</w:t>
      </w:r>
    </w:p>
    <w:p w:rsidR="00C401C8" w:rsidRDefault="00C401C8" w:rsidP="008133AD">
      <w:pPr>
        <w:rPr>
          <w:rFonts w:ascii="Bash Times New Rozaliya" w:hAnsi="Bash Times New Rozaliya"/>
        </w:rPr>
      </w:pPr>
    </w:p>
    <w:p w:rsidR="00C401C8" w:rsidRDefault="00C401C8" w:rsidP="008133AD">
      <w:pPr>
        <w:rPr>
          <w:rFonts w:ascii="Bash Times New Rozaliya" w:hAnsi="Bash Times New Rozaliya"/>
        </w:rPr>
      </w:pPr>
    </w:p>
    <w:p w:rsidR="00C401C8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2990850" cy="2238375"/>
            <wp:effectExtent l="0" t="0" r="0" b="9525"/>
            <wp:docPr id="125" name="Рисунок 125" descr="C:\Users\sensei2\Desktop\фотолар\IMG-20200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sensei2\Desktop\фотолар\IMG-20200214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2771775" cy="2066925"/>
            <wp:effectExtent l="0" t="0" r="9525" b="9525"/>
            <wp:docPr id="131" name="Рисунок 131" descr="C:\Users\sensei2\Desktop\фотолар\IMG-202002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sensei2\Desktop\фотолар\IMG-20200214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C8" w:rsidRDefault="00C401C8" w:rsidP="008133AD">
      <w:pPr>
        <w:rPr>
          <w:rFonts w:ascii="Bash Times New Rozaliya" w:hAnsi="Bash Times New Rozaliya"/>
        </w:rPr>
      </w:pPr>
    </w:p>
    <w:p w:rsidR="00C05D7F" w:rsidRDefault="00C05D7F" w:rsidP="00C05D7F">
      <w:pPr>
        <w:rPr>
          <w:color w:val="1C1C1C"/>
          <w:sz w:val="32"/>
          <w:szCs w:val="28"/>
          <w:shd w:val="clear" w:color="auto" w:fill="FFFFFF"/>
        </w:rPr>
      </w:pPr>
      <w:r>
        <w:rPr>
          <w:rFonts w:ascii="Bash Times New Rozaliya" w:hAnsi="Bash Times New Rozaliya"/>
        </w:rPr>
        <w:t xml:space="preserve">Встреча учащихся </w:t>
      </w:r>
      <w:proofErr w:type="spellStart"/>
      <w:r>
        <w:rPr>
          <w:rFonts w:ascii="Bash Times New Rozaliya" w:hAnsi="Bash Times New Rozaliya"/>
        </w:rPr>
        <w:t>Умбетовской</w:t>
      </w:r>
      <w:proofErr w:type="spellEnd"/>
      <w:r>
        <w:rPr>
          <w:rFonts w:ascii="Bash Times New Rozaliya" w:hAnsi="Bash Times New Rozaliya"/>
        </w:rPr>
        <w:t xml:space="preserve"> НООШ  </w:t>
      </w:r>
      <w:proofErr w:type="spellStart"/>
      <w:r>
        <w:rPr>
          <w:rFonts w:ascii="Bash Times New Rozaliya" w:hAnsi="Bash Times New Rozaliya"/>
        </w:rPr>
        <w:t>с</w:t>
      </w:r>
      <w:r w:rsidRPr="00C05D7F">
        <w:rPr>
          <w:color w:val="1C1C1C"/>
          <w:szCs w:val="28"/>
          <w:shd w:val="clear" w:color="auto" w:fill="FFFFFF"/>
        </w:rPr>
        <w:t>бабушками</w:t>
      </w:r>
      <w:proofErr w:type="spellEnd"/>
      <w:r>
        <w:rPr>
          <w:color w:val="1C1C1C"/>
          <w:szCs w:val="28"/>
          <w:shd w:val="clear" w:color="auto" w:fill="FFFFFF"/>
        </w:rPr>
        <w:t xml:space="preserve">. Учитель </w:t>
      </w:r>
      <w:proofErr w:type="spellStart"/>
      <w:r>
        <w:rPr>
          <w:color w:val="1C1C1C"/>
          <w:szCs w:val="28"/>
          <w:shd w:val="clear" w:color="auto" w:fill="FFFFFF"/>
        </w:rPr>
        <w:t>Бурангулова</w:t>
      </w:r>
      <w:proofErr w:type="spellEnd"/>
      <w:r>
        <w:rPr>
          <w:color w:val="1C1C1C"/>
          <w:szCs w:val="28"/>
          <w:shd w:val="clear" w:color="auto" w:fill="FFFFFF"/>
        </w:rPr>
        <w:t xml:space="preserve"> А.Г. </w:t>
      </w:r>
    </w:p>
    <w:p w:rsidR="00C05D7F" w:rsidRDefault="00C05D7F" w:rsidP="008133AD">
      <w:pPr>
        <w:rPr>
          <w:rFonts w:ascii="Bash Times New Rozaliya" w:hAnsi="Bash Times New Rozaliya"/>
        </w:rPr>
      </w:pPr>
    </w:p>
    <w:p w:rsidR="00C05D7F" w:rsidRDefault="006A0A3A" w:rsidP="00DD3D69">
      <w:pPr>
        <w:rPr>
          <w:sz w:val="36"/>
          <w:szCs w:val="28"/>
        </w:rPr>
      </w:pPr>
      <w:r>
        <w:rPr>
          <w:noProof/>
          <w:sz w:val="36"/>
          <w:szCs w:val="28"/>
        </w:rPr>
        <w:drawing>
          <wp:inline distT="0" distB="0" distL="0" distR="0">
            <wp:extent cx="3009900" cy="2257425"/>
            <wp:effectExtent l="0" t="0" r="0" b="9525"/>
            <wp:docPr id="140" name="Рисунок 140" descr="C:\Users\sensei2\Desktop\фото февраль2020\IMG-202002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sensei2\Desktop\фото февраль2020\IMG-20200203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28"/>
        </w:rPr>
        <w:drawing>
          <wp:inline distT="0" distB="0" distL="0" distR="0">
            <wp:extent cx="3109595" cy="2332990"/>
            <wp:effectExtent l="7303" t="0" r="2857" b="2858"/>
            <wp:docPr id="4" name="Рисунок 4" descr="C:\Users\sensei2\Desktop\сайтка нач кл\Онлайн- олимпиада по математике Шарипова М.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nsei2\Desktop\сайтка нач кл\Онлайн- олимпиада по математике Шарипова М.Х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959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9A" w:rsidRDefault="006A3C9A" w:rsidP="00DD3D69">
      <w:pPr>
        <w:rPr>
          <w:sz w:val="36"/>
          <w:szCs w:val="28"/>
        </w:rPr>
      </w:pPr>
    </w:p>
    <w:p w:rsidR="006A3C9A" w:rsidRDefault="006A3C9A" w:rsidP="00DD3D69">
      <w:pPr>
        <w:rPr>
          <w:szCs w:val="28"/>
        </w:rPr>
      </w:pPr>
      <w:r w:rsidRPr="006A3C9A">
        <w:rPr>
          <w:szCs w:val="28"/>
        </w:rPr>
        <w:t>Развлекательное мероприятие</w:t>
      </w:r>
      <w:r>
        <w:rPr>
          <w:szCs w:val="28"/>
        </w:rPr>
        <w:t xml:space="preserve">                         Онлай</w:t>
      </w:r>
      <w:proofErr w:type="gramStart"/>
      <w:r>
        <w:rPr>
          <w:szCs w:val="28"/>
        </w:rPr>
        <w:t>н-</w:t>
      </w:r>
      <w:proofErr w:type="gramEnd"/>
      <w:r>
        <w:rPr>
          <w:szCs w:val="28"/>
        </w:rPr>
        <w:t xml:space="preserve"> конкурсы</w:t>
      </w:r>
    </w:p>
    <w:p w:rsidR="006A3C9A" w:rsidRPr="006A3C9A" w:rsidRDefault="006A3C9A" w:rsidP="00DD3D69">
      <w:pPr>
        <w:rPr>
          <w:szCs w:val="28"/>
        </w:rPr>
      </w:pPr>
      <w:proofErr w:type="spellStart"/>
      <w:r w:rsidRPr="006A3C9A">
        <w:rPr>
          <w:szCs w:val="28"/>
        </w:rPr>
        <w:t>Ямгуровой</w:t>
      </w:r>
      <w:proofErr w:type="spellEnd"/>
      <w:r w:rsidRPr="006A3C9A">
        <w:rPr>
          <w:szCs w:val="28"/>
        </w:rPr>
        <w:t xml:space="preserve"> А.Р.</w:t>
      </w:r>
      <w:r>
        <w:rPr>
          <w:szCs w:val="28"/>
        </w:rPr>
        <w:t xml:space="preserve">                                                Руководитель </w:t>
      </w:r>
      <w:proofErr w:type="spellStart"/>
      <w:r>
        <w:rPr>
          <w:szCs w:val="28"/>
        </w:rPr>
        <w:t>Шарипова</w:t>
      </w:r>
      <w:proofErr w:type="spellEnd"/>
      <w:r>
        <w:rPr>
          <w:szCs w:val="28"/>
        </w:rPr>
        <w:t xml:space="preserve"> М.Х.</w:t>
      </w: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05D7F" w:rsidRDefault="00C05D7F" w:rsidP="007F1411">
      <w:pPr>
        <w:jc w:val="center"/>
        <w:rPr>
          <w:sz w:val="36"/>
          <w:szCs w:val="28"/>
        </w:rPr>
      </w:pPr>
    </w:p>
    <w:p w:rsidR="00C401C8" w:rsidRPr="007F1411" w:rsidRDefault="00C401C8" w:rsidP="006A3C9A">
      <w:pPr>
        <w:jc w:val="center"/>
        <w:rPr>
          <w:sz w:val="36"/>
          <w:szCs w:val="28"/>
        </w:rPr>
      </w:pPr>
      <w:r w:rsidRPr="007F1411">
        <w:rPr>
          <w:sz w:val="36"/>
          <w:szCs w:val="28"/>
        </w:rPr>
        <w:t>Тематические экскурсии в музеи</w:t>
      </w:r>
    </w:p>
    <w:p w:rsidR="00C401C8" w:rsidRDefault="00C401C8" w:rsidP="008133AD">
      <w:pPr>
        <w:rPr>
          <w:szCs w:val="28"/>
        </w:rPr>
      </w:pPr>
    </w:p>
    <w:p w:rsidR="00C401C8" w:rsidRDefault="00C401C8" w:rsidP="008133AD">
      <w:pPr>
        <w:rPr>
          <w:szCs w:val="28"/>
        </w:rPr>
      </w:pPr>
    </w:p>
    <w:p w:rsidR="00C401C8" w:rsidRDefault="006A0A3A" w:rsidP="008133A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124075" cy="2867025"/>
            <wp:effectExtent l="0" t="0" r="9525" b="9525"/>
            <wp:docPr id="56" name="Рисунок 56" descr="C:\Users\sensei2\Desktop\21февраль20\157990439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ensei2\Desktop\21февраль20\15799043924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124075" cy="2867025"/>
            <wp:effectExtent l="0" t="0" r="9525" b="9525"/>
            <wp:docPr id="57" name="Рисунок 57" descr="C:\Users\sensei2\Desktop\21февраль20\157990444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ensei2\Desktop\21февраль20\15799044431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C8" w:rsidRDefault="00C401C8" w:rsidP="008133AD">
      <w:pPr>
        <w:rPr>
          <w:szCs w:val="28"/>
        </w:rPr>
      </w:pPr>
    </w:p>
    <w:p w:rsidR="00C401C8" w:rsidRDefault="00C401C8" w:rsidP="008133AD">
      <w:pPr>
        <w:rPr>
          <w:szCs w:val="28"/>
        </w:rPr>
      </w:pPr>
    </w:p>
    <w:p w:rsidR="00C401C8" w:rsidRDefault="00C401C8" w:rsidP="008133AD">
      <w:pPr>
        <w:rPr>
          <w:szCs w:val="28"/>
        </w:rPr>
      </w:pPr>
    </w:p>
    <w:p w:rsidR="00C401C8" w:rsidRDefault="006A0A3A" w:rsidP="007F1411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867150" cy="2867025"/>
            <wp:effectExtent l="0" t="0" r="0" b="9525"/>
            <wp:docPr id="55" name="Рисунок 55" descr="C:\Users\sensei2\Desktop\21февраль20\157990457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ensei2\Desktop\21февраль20\157990457637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C8" w:rsidRDefault="00C401C8" w:rsidP="008133AD">
      <w:pPr>
        <w:rPr>
          <w:szCs w:val="28"/>
        </w:rPr>
      </w:pPr>
    </w:p>
    <w:p w:rsidR="006A3C9A" w:rsidRDefault="00C401C8" w:rsidP="008133AD">
      <w:pPr>
        <w:rPr>
          <w:szCs w:val="28"/>
        </w:rPr>
      </w:pPr>
      <w:r>
        <w:rPr>
          <w:szCs w:val="28"/>
        </w:rPr>
        <w:t>Экскурсия в школьный музей.</w:t>
      </w:r>
    </w:p>
    <w:p w:rsidR="00C401C8" w:rsidRDefault="00C401C8" w:rsidP="008133AD">
      <w:pPr>
        <w:rPr>
          <w:szCs w:val="28"/>
        </w:rPr>
      </w:pPr>
      <w:r>
        <w:rPr>
          <w:szCs w:val="28"/>
        </w:rPr>
        <w:t xml:space="preserve"> Экскурсовод:</w:t>
      </w:r>
      <w:r w:rsidR="007F1411">
        <w:rPr>
          <w:szCs w:val="28"/>
        </w:rPr>
        <w:t xml:space="preserve"> учитель истории </w:t>
      </w:r>
      <w:r>
        <w:rPr>
          <w:szCs w:val="28"/>
        </w:rPr>
        <w:t>Кутушева Г.К.</w:t>
      </w:r>
    </w:p>
    <w:p w:rsidR="00C401C8" w:rsidRDefault="00C401C8" w:rsidP="008133AD">
      <w:pPr>
        <w:rPr>
          <w:szCs w:val="28"/>
        </w:rPr>
      </w:pPr>
    </w:p>
    <w:p w:rsidR="00F77BDE" w:rsidRDefault="00F77BDE" w:rsidP="00F77BDE">
      <w:pPr>
        <w:jc w:val="center"/>
        <w:rPr>
          <w:sz w:val="36"/>
          <w:szCs w:val="28"/>
        </w:rPr>
      </w:pPr>
    </w:p>
    <w:p w:rsidR="00F77BDE" w:rsidRDefault="00F77BDE" w:rsidP="00F77BDE">
      <w:pPr>
        <w:jc w:val="center"/>
        <w:rPr>
          <w:sz w:val="36"/>
          <w:szCs w:val="28"/>
        </w:rPr>
      </w:pPr>
    </w:p>
    <w:p w:rsidR="00F77BDE" w:rsidRDefault="00F77BDE" w:rsidP="00F77BDE">
      <w:pPr>
        <w:jc w:val="center"/>
        <w:rPr>
          <w:sz w:val="36"/>
          <w:szCs w:val="28"/>
        </w:rPr>
      </w:pPr>
    </w:p>
    <w:p w:rsidR="00F77BDE" w:rsidRDefault="00F77BDE" w:rsidP="00F77BDE">
      <w:pPr>
        <w:jc w:val="center"/>
        <w:rPr>
          <w:sz w:val="36"/>
          <w:szCs w:val="28"/>
        </w:rPr>
      </w:pPr>
    </w:p>
    <w:p w:rsidR="00F77BDE" w:rsidRDefault="00F77BDE" w:rsidP="00F77BDE">
      <w:pPr>
        <w:jc w:val="center"/>
        <w:rPr>
          <w:sz w:val="36"/>
          <w:szCs w:val="28"/>
        </w:rPr>
      </w:pPr>
    </w:p>
    <w:p w:rsidR="00F77BDE" w:rsidRDefault="00F77BDE" w:rsidP="00F77BDE">
      <w:pPr>
        <w:jc w:val="center"/>
        <w:rPr>
          <w:sz w:val="36"/>
          <w:szCs w:val="28"/>
        </w:rPr>
      </w:pPr>
    </w:p>
    <w:p w:rsidR="00335959" w:rsidRDefault="00335959" w:rsidP="00F77BDE">
      <w:pPr>
        <w:jc w:val="center"/>
        <w:rPr>
          <w:sz w:val="36"/>
          <w:szCs w:val="28"/>
        </w:rPr>
      </w:pPr>
    </w:p>
    <w:p w:rsidR="00C401C8" w:rsidRDefault="00C401C8" w:rsidP="00F77BDE">
      <w:pPr>
        <w:jc w:val="center"/>
        <w:rPr>
          <w:sz w:val="36"/>
          <w:szCs w:val="28"/>
        </w:rPr>
      </w:pPr>
      <w:r w:rsidRPr="00F77BDE">
        <w:rPr>
          <w:sz w:val="36"/>
          <w:szCs w:val="28"/>
        </w:rPr>
        <w:t>«Зимующие птицы»</w:t>
      </w:r>
    </w:p>
    <w:p w:rsidR="006A3C9A" w:rsidRDefault="006A3C9A" w:rsidP="00F77BDE">
      <w:pPr>
        <w:jc w:val="center"/>
        <w:rPr>
          <w:sz w:val="36"/>
          <w:szCs w:val="28"/>
        </w:rPr>
      </w:pPr>
    </w:p>
    <w:p w:rsidR="00F77BDE" w:rsidRDefault="00F77BDE" w:rsidP="00F77BDE">
      <w:pPr>
        <w:jc w:val="center"/>
        <w:rPr>
          <w:sz w:val="36"/>
          <w:szCs w:val="28"/>
        </w:rPr>
      </w:pPr>
      <w:r>
        <w:rPr>
          <w:sz w:val="36"/>
          <w:szCs w:val="28"/>
        </w:rPr>
        <w:lastRenderedPageBreak/>
        <w:t>Районная акция «Сделай кормушки! Помоги птицам!»</w:t>
      </w:r>
    </w:p>
    <w:p w:rsidR="00F77BDE" w:rsidRPr="00F77BDE" w:rsidRDefault="00F77BDE" w:rsidP="00F77BDE">
      <w:pPr>
        <w:jc w:val="center"/>
        <w:rPr>
          <w:sz w:val="36"/>
          <w:szCs w:val="28"/>
        </w:rPr>
      </w:pPr>
    </w:p>
    <w:p w:rsidR="00C401C8" w:rsidRDefault="006A0A3A" w:rsidP="008133A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476500" cy="1857375"/>
            <wp:effectExtent l="0" t="0" r="0" b="9525"/>
            <wp:docPr id="64" name="Рисунок 64" descr="C:\Users\sensei2\Desktop\21февраль20\157967536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ensei2\Desktop\21февраль20\157967536319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476500" cy="1857375"/>
            <wp:effectExtent l="0" t="0" r="0" b="9525"/>
            <wp:docPr id="62" name="Рисунок 62" descr="C:\Users\sensei2\Desktop\21февраль20\157967530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ensei2\Desktop\21февраль20\157967530615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DE" w:rsidRDefault="00F77BDE" w:rsidP="008133AD">
      <w:pPr>
        <w:rPr>
          <w:szCs w:val="28"/>
        </w:rPr>
      </w:pPr>
      <w:r>
        <w:rPr>
          <w:szCs w:val="28"/>
        </w:rPr>
        <w:t xml:space="preserve">Активное участие приняли учащиеся </w:t>
      </w:r>
      <w:proofErr w:type="spellStart"/>
      <w:r>
        <w:rPr>
          <w:szCs w:val="28"/>
        </w:rPr>
        <w:t>Мазитовской</w:t>
      </w:r>
      <w:proofErr w:type="spellEnd"/>
      <w:r>
        <w:rPr>
          <w:szCs w:val="28"/>
        </w:rPr>
        <w:t xml:space="preserve"> НООШ. </w:t>
      </w:r>
    </w:p>
    <w:p w:rsidR="00F77BDE" w:rsidRDefault="00F77BDE" w:rsidP="008133AD">
      <w:pPr>
        <w:rPr>
          <w:szCs w:val="28"/>
        </w:rPr>
      </w:pPr>
      <w:r>
        <w:rPr>
          <w:szCs w:val="28"/>
        </w:rPr>
        <w:t>Учитель Юланова Г.Ф.</w:t>
      </w:r>
    </w:p>
    <w:p w:rsidR="00F77BDE" w:rsidRDefault="00F77BDE" w:rsidP="008133AD">
      <w:pPr>
        <w:rPr>
          <w:szCs w:val="28"/>
        </w:rPr>
      </w:pPr>
    </w:p>
    <w:p w:rsidR="00C401C8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2505075" cy="1857375"/>
            <wp:effectExtent l="0" t="0" r="9525" b="9525"/>
            <wp:docPr id="65" name="Рисунок 65" descr="C:\Users\sensei2\Desktop\21февраль20\157990462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ensei2\Desktop\21февраль20\157990462796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2505075" cy="1857375"/>
            <wp:effectExtent l="0" t="0" r="9525" b="9525"/>
            <wp:docPr id="68" name="Рисунок 68" descr="C:\Users\sensei2\Desktop\21февраль20\157990454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ensei2\Desktop\21февраль20\157990454261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1E" w:rsidRDefault="002F6D1E" w:rsidP="008133AD">
      <w:pPr>
        <w:rPr>
          <w:rFonts w:ascii="Bash Times New Rozaliya" w:hAnsi="Bash Times New Rozaliya"/>
        </w:rPr>
      </w:pPr>
    </w:p>
    <w:p w:rsidR="00F77BDE" w:rsidRPr="00335959" w:rsidRDefault="00F77BDE" w:rsidP="008133AD">
      <w:r w:rsidRPr="00335959">
        <w:t>Сделали кормушки своими руками учащиеся 3 класса.</w:t>
      </w:r>
    </w:p>
    <w:p w:rsidR="00F77BDE" w:rsidRPr="00335959" w:rsidRDefault="00F77BDE" w:rsidP="008133AD">
      <w:r w:rsidRPr="00335959">
        <w:t xml:space="preserve"> Учитель Хамидуллина Г.Г.</w:t>
      </w:r>
    </w:p>
    <w:p w:rsidR="002F6D1E" w:rsidRDefault="002F6D1E" w:rsidP="008133AD">
      <w:pPr>
        <w:rPr>
          <w:rFonts w:ascii="Bash Times New Rozaliya" w:hAnsi="Bash Times New Rozaliya"/>
        </w:rPr>
      </w:pPr>
    </w:p>
    <w:p w:rsidR="002F6D1E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3048000" cy="2286000"/>
            <wp:effectExtent l="0" t="0" r="0" b="0"/>
            <wp:docPr id="69" name="Рисунок 69" descr="C:\Users\sensei2\Desktop\21февраль20\15801982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ensei2\Desktop\21февраль20\158019821100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3048000" cy="2286000"/>
            <wp:effectExtent l="0" t="0" r="0" b="0"/>
            <wp:docPr id="70" name="Рисунок 70" descr="C:\Users\sensei2\Desktop\21февраль20\15801982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sensei2\Desktop\21февраль20\15801982201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1E" w:rsidRDefault="002F6D1E" w:rsidP="008133AD">
      <w:pPr>
        <w:rPr>
          <w:rFonts w:ascii="Bash Times New Rozaliya" w:hAnsi="Bash Times New Rozaliya"/>
        </w:rPr>
      </w:pPr>
    </w:p>
    <w:p w:rsidR="00F77BDE" w:rsidRDefault="00F77BDE" w:rsidP="00F77BDE">
      <w:pPr>
        <w:rPr>
          <w:szCs w:val="28"/>
        </w:rPr>
      </w:pPr>
      <w:r>
        <w:rPr>
          <w:szCs w:val="28"/>
        </w:rPr>
        <w:t xml:space="preserve">Активное участие приняли учащиеся </w:t>
      </w:r>
      <w:proofErr w:type="spellStart"/>
      <w:r>
        <w:rPr>
          <w:szCs w:val="28"/>
        </w:rPr>
        <w:t>Умбетовской</w:t>
      </w:r>
      <w:proofErr w:type="spellEnd"/>
      <w:r>
        <w:rPr>
          <w:szCs w:val="28"/>
        </w:rPr>
        <w:t xml:space="preserve"> НООШ.</w:t>
      </w:r>
    </w:p>
    <w:p w:rsidR="00F77BDE" w:rsidRDefault="00F77BDE" w:rsidP="00F77BDE">
      <w:pPr>
        <w:rPr>
          <w:szCs w:val="28"/>
        </w:rPr>
      </w:pPr>
      <w:r>
        <w:rPr>
          <w:szCs w:val="28"/>
        </w:rPr>
        <w:t xml:space="preserve"> Учитель </w:t>
      </w:r>
      <w:proofErr w:type="spellStart"/>
      <w:r>
        <w:rPr>
          <w:szCs w:val="28"/>
        </w:rPr>
        <w:t>Бурангулова</w:t>
      </w:r>
      <w:proofErr w:type="spellEnd"/>
      <w:r>
        <w:rPr>
          <w:szCs w:val="28"/>
        </w:rPr>
        <w:t xml:space="preserve"> А.Г.</w:t>
      </w:r>
    </w:p>
    <w:p w:rsidR="002F6D1E" w:rsidRDefault="002F6D1E" w:rsidP="008133AD">
      <w:pPr>
        <w:rPr>
          <w:rFonts w:ascii="Bash Times New Rozaliya" w:hAnsi="Bash Times New Rozaliya"/>
        </w:rPr>
      </w:pPr>
    </w:p>
    <w:p w:rsidR="002F6D1E" w:rsidRDefault="002F6D1E" w:rsidP="008133AD">
      <w:pPr>
        <w:rPr>
          <w:rFonts w:ascii="Bash Times New Rozaliya" w:hAnsi="Bash Times New Rozaliya"/>
        </w:rPr>
      </w:pPr>
    </w:p>
    <w:p w:rsidR="00F77BDE" w:rsidRDefault="00F77BDE" w:rsidP="00F77BDE">
      <w:pPr>
        <w:jc w:val="center"/>
        <w:rPr>
          <w:sz w:val="36"/>
          <w:szCs w:val="28"/>
        </w:rPr>
      </w:pPr>
    </w:p>
    <w:p w:rsidR="009E26DB" w:rsidRDefault="009E26DB" w:rsidP="00F77BDE">
      <w:pPr>
        <w:jc w:val="center"/>
        <w:rPr>
          <w:sz w:val="36"/>
          <w:szCs w:val="28"/>
          <w:lang w:val="en-US"/>
        </w:rPr>
      </w:pPr>
    </w:p>
    <w:p w:rsidR="002F6D1E" w:rsidRPr="00F77BDE" w:rsidRDefault="002F6D1E" w:rsidP="00F77BDE">
      <w:pPr>
        <w:jc w:val="center"/>
        <w:rPr>
          <w:sz w:val="36"/>
          <w:szCs w:val="28"/>
        </w:rPr>
      </w:pPr>
      <w:r w:rsidRPr="00F77BDE">
        <w:rPr>
          <w:sz w:val="36"/>
          <w:szCs w:val="28"/>
        </w:rPr>
        <w:t>«Интеллектуальные игры»</w:t>
      </w:r>
    </w:p>
    <w:p w:rsidR="00F77BDE" w:rsidRDefault="00F77BDE" w:rsidP="008133AD">
      <w:pPr>
        <w:rPr>
          <w:szCs w:val="28"/>
        </w:rPr>
      </w:pPr>
    </w:p>
    <w:p w:rsidR="002F6D1E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2638425" cy="1952625"/>
            <wp:effectExtent l="0" t="0" r="9525" b="9525"/>
            <wp:docPr id="84" name="Рисунок 84" descr="C:\Users\sensei2\Desktop\21февраль20\158045827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sensei2\Desktop\21февраль20\158045827585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2466975" cy="3314700"/>
            <wp:effectExtent l="0" t="0" r="9525" b="0"/>
            <wp:docPr id="85" name="Рисунок 85" descr="C:\Users\sensei2\Desktop\21февраль20\15804583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sensei2\Desktop\21февраль20\15804583017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DE" w:rsidRDefault="00F77BDE" w:rsidP="00F77BDE">
      <w:pPr>
        <w:rPr>
          <w:szCs w:val="28"/>
        </w:rPr>
      </w:pPr>
    </w:p>
    <w:p w:rsidR="00F77BDE" w:rsidRDefault="00F77BDE" w:rsidP="00F77BDE">
      <w:pPr>
        <w:rPr>
          <w:szCs w:val="28"/>
        </w:rPr>
      </w:pPr>
      <w:r>
        <w:rPr>
          <w:szCs w:val="28"/>
        </w:rPr>
        <w:t>Викторина в 3 классе по русскому языку</w:t>
      </w:r>
    </w:p>
    <w:p w:rsidR="006A3C9A" w:rsidRDefault="006A3C9A" w:rsidP="00F77BDE">
      <w:pPr>
        <w:rPr>
          <w:szCs w:val="28"/>
        </w:rPr>
      </w:pPr>
    </w:p>
    <w:p w:rsidR="006A3C9A" w:rsidRDefault="006A3C9A" w:rsidP="00F77BDE">
      <w:pPr>
        <w:rPr>
          <w:szCs w:val="28"/>
        </w:rPr>
      </w:pPr>
    </w:p>
    <w:p w:rsidR="002F6D1E" w:rsidRDefault="002F6D1E" w:rsidP="008133AD">
      <w:pPr>
        <w:rPr>
          <w:rFonts w:ascii="Bash Times New Rozaliya" w:hAnsi="Bash Times New Rozaliya"/>
        </w:rPr>
      </w:pPr>
    </w:p>
    <w:p w:rsidR="00F77BDE" w:rsidRDefault="00F77BDE" w:rsidP="008133AD">
      <w:pPr>
        <w:rPr>
          <w:rFonts w:ascii="Bash Times New Rozaliya" w:hAnsi="Bash Times New Rozaliya"/>
        </w:rPr>
      </w:pPr>
    </w:p>
    <w:p w:rsidR="002F6D1E" w:rsidRDefault="002F6D1E" w:rsidP="008133AD">
      <w:pPr>
        <w:rPr>
          <w:rFonts w:ascii="Bash Times New Rozaliya" w:hAnsi="Bash Times New Rozaliya"/>
        </w:rPr>
      </w:pPr>
    </w:p>
    <w:p w:rsidR="002F6D1E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2476500" cy="1857375"/>
            <wp:effectExtent l="0" t="0" r="0" b="9525"/>
            <wp:docPr id="76" name="Рисунок 76" descr="C:\Users\sensei2\Desktop\21февраль20\158073076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sensei2\Desktop\21февраль20\158073076529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2476500" cy="1857375"/>
            <wp:effectExtent l="0" t="0" r="0" b="9525"/>
            <wp:docPr id="77" name="Рисунок 77" descr="C:\Users\sensei2\Desktop\21февраль20\158073076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ensei2\Desktop\21февраль20\158073076787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D1E" w:rsidRDefault="002F6D1E" w:rsidP="008133AD">
      <w:pPr>
        <w:rPr>
          <w:rFonts w:ascii="Bash Times New Rozaliya" w:hAnsi="Bash Times New Rozaliya"/>
        </w:rPr>
      </w:pPr>
    </w:p>
    <w:p w:rsidR="002F6D1E" w:rsidRPr="00335959" w:rsidRDefault="002F6D1E" w:rsidP="008133AD">
      <w:r w:rsidRPr="00335959">
        <w:t xml:space="preserve">Шахматный турнир, посвященный к 75- </w:t>
      </w:r>
      <w:proofErr w:type="spellStart"/>
      <w:r w:rsidRPr="00335959">
        <w:t>летию</w:t>
      </w:r>
      <w:proofErr w:type="spellEnd"/>
      <w:r w:rsidRPr="00335959">
        <w:t xml:space="preserve"> Великой Победы</w:t>
      </w:r>
    </w:p>
    <w:p w:rsidR="002F6D1E" w:rsidRPr="00335959" w:rsidRDefault="002F6D1E" w:rsidP="008133AD">
      <w:r w:rsidRPr="00335959">
        <w:t xml:space="preserve"> среди учащихся </w:t>
      </w:r>
      <w:r w:rsidR="00335959">
        <w:t>4-х</w:t>
      </w:r>
      <w:r w:rsidRPr="00335959">
        <w:t xml:space="preserve"> классов. Школьный этап.</w:t>
      </w:r>
    </w:p>
    <w:p w:rsidR="002F6D1E" w:rsidRPr="00335959" w:rsidRDefault="002F6D1E" w:rsidP="008133AD">
      <w:r w:rsidRPr="00335959">
        <w:t xml:space="preserve"> Руководитель </w:t>
      </w:r>
      <w:proofErr w:type="spellStart"/>
      <w:r w:rsidRPr="00335959">
        <w:t>Киньябузова</w:t>
      </w:r>
      <w:proofErr w:type="spellEnd"/>
      <w:r w:rsidRPr="00335959">
        <w:t xml:space="preserve"> Ф.Р.</w:t>
      </w:r>
    </w:p>
    <w:p w:rsidR="00F77BDE" w:rsidRPr="00335959" w:rsidRDefault="00F77BDE" w:rsidP="008133AD"/>
    <w:p w:rsidR="001D5425" w:rsidRDefault="001D5425" w:rsidP="008133AD">
      <w:pPr>
        <w:rPr>
          <w:rFonts w:ascii="Bash Times New Rozaliya" w:hAnsi="Bash Times New Rozaliya"/>
        </w:rPr>
      </w:pPr>
    </w:p>
    <w:p w:rsidR="00C05D7F" w:rsidRDefault="00C05D7F" w:rsidP="008133AD">
      <w:pPr>
        <w:rPr>
          <w:bCs/>
          <w:color w:val="000000"/>
          <w:szCs w:val="28"/>
        </w:rPr>
      </w:pPr>
    </w:p>
    <w:p w:rsidR="00C05D7F" w:rsidRDefault="00C05D7F" w:rsidP="008133AD">
      <w:pPr>
        <w:rPr>
          <w:bCs/>
          <w:color w:val="000000"/>
          <w:szCs w:val="28"/>
        </w:rPr>
      </w:pPr>
    </w:p>
    <w:p w:rsidR="00C05D7F" w:rsidRDefault="00C05D7F" w:rsidP="008133AD">
      <w:pPr>
        <w:rPr>
          <w:bCs/>
          <w:color w:val="000000"/>
          <w:szCs w:val="28"/>
        </w:rPr>
      </w:pPr>
    </w:p>
    <w:p w:rsidR="00C05D7F" w:rsidRDefault="00C05D7F" w:rsidP="008133AD">
      <w:pPr>
        <w:rPr>
          <w:bCs/>
          <w:color w:val="000000"/>
          <w:szCs w:val="28"/>
        </w:rPr>
      </w:pPr>
    </w:p>
    <w:p w:rsidR="00C05D7F" w:rsidRDefault="00C05D7F" w:rsidP="008133AD">
      <w:pPr>
        <w:rPr>
          <w:bCs/>
          <w:color w:val="000000"/>
          <w:szCs w:val="28"/>
        </w:rPr>
      </w:pPr>
    </w:p>
    <w:p w:rsidR="00C05D7F" w:rsidRDefault="00C05D7F" w:rsidP="008133AD">
      <w:pPr>
        <w:rPr>
          <w:bCs/>
          <w:color w:val="000000"/>
          <w:szCs w:val="28"/>
        </w:rPr>
      </w:pPr>
    </w:p>
    <w:p w:rsidR="00C05D7F" w:rsidRDefault="00C05D7F" w:rsidP="008133AD">
      <w:pPr>
        <w:rPr>
          <w:bCs/>
          <w:color w:val="000000"/>
          <w:szCs w:val="28"/>
        </w:rPr>
      </w:pPr>
    </w:p>
    <w:p w:rsidR="00C05D7F" w:rsidRDefault="00C05D7F" w:rsidP="008133AD">
      <w:pPr>
        <w:rPr>
          <w:bCs/>
          <w:color w:val="000000"/>
          <w:szCs w:val="28"/>
        </w:rPr>
      </w:pPr>
    </w:p>
    <w:p w:rsidR="00C05D7F" w:rsidRDefault="00C05D7F" w:rsidP="008133AD">
      <w:pPr>
        <w:rPr>
          <w:bCs/>
          <w:color w:val="000000"/>
          <w:szCs w:val="28"/>
        </w:rPr>
      </w:pPr>
    </w:p>
    <w:p w:rsidR="001D5425" w:rsidRPr="006A3C9A" w:rsidRDefault="001D5425" w:rsidP="00235667">
      <w:pPr>
        <w:jc w:val="center"/>
        <w:rPr>
          <w:sz w:val="32"/>
          <w:szCs w:val="28"/>
        </w:rPr>
      </w:pPr>
      <w:r w:rsidRPr="006A3C9A">
        <w:rPr>
          <w:bCs/>
          <w:color w:val="000000"/>
          <w:sz w:val="32"/>
          <w:szCs w:val="28"/>
        </w:rPr>
        <w:t xml:space="preserve">Конкурс плакатов </w:t>
      </w:r>
      <w:r w:rsidRPr="006A3C9A">
        <w:rPr>
          <w:sz w:val="36"/>
          <w:szCs w:val="28"/>
        </w:rPr>
        <w:t>«Спасибо тебе, солдат!»</w:t>
      </w:r>
    </w:p>
    <w:p w:rsidR="00C05D7F" w:rsidRDefault="00C05D7F" w:rsidP="008133AD">
      <w:pPr>
        <w:rPr>
          <w:szCs w:val="28"/>
        </w:rPr>
      </w:pPr>
    </w:p>
    <w:p w:rsidR="001D5425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2257425" cy="3048000"/>
            <wp:effectExtent l="0" t="0" r="9525" b="0"/>
            <wp:docPr id="87" name="Рисунок 87" descr="C:\Users\sensei2\Desktop\21февраль20\158237125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sensei2\Desktop\21февраль20\158237125047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2257425" cy="3048000"/>
            <wp:effectExtent l="0" t="0" r="9525" b="0"/>
            <wp:docPr id="88" name="Рисунок 88" descr="C:\Users\sensei2\Desktop\21февраль20\158237124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sensei2\Desktop\21февраль20\158237124125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67" w:rsidRDefault="00235667" w:rsidP="008133AD">
      <w:pPr>
        <w:rPr>
          <w:rFonts w:ascii="Bash Times New Rozaliya" w:hAnsi="Bash Times New Rozaliya"/>
        </w:rPr>
      </w:pPr>
    </w:p>
    <w:p w:rsidR="00235667" w:rsidRDefault="00235667" w:rsidP="008133AD">
      <w:pPr>
        <w:rPr>
          <w:rFonts w:ascii="Bash Times New Rozaliya" w:hAnsi="Bash Times New Rozaliya"/>
        </w:rPr>
      </w:pPr>
    </w:p>
    <w:p w:rsidR="00235667" w:rsidRDefault="006A0A3A" w:rsidP="00235667">
      <w:pPr>
        <w:jc w:val="center"/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5353050" cy="3971925"/>
            <wp:effectExtent l="0" t="0" r="0" b="9525"/>
            <wp:docPr id="157" name="Рисунок 157" descr="C:\Users\sensei2\Desktop\21февраль20\15809966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sensei2\Desktop\21февраль20\158099665090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25" w:rsidRDefault="001D5425" w:rsidP="008133AD">
      <w:pPr>
        <w:rPr>
          <w:rFonts w:ascii="Bash Times New Rozaliya" w:hAnsi="Bash Times New Rozaliya"/>
        </w:rPr>
      </w:pPr>
    </w:p>
    <w:p w:rsidR="001D5425" w:rsidRDefault="001D5425" w:rsidP="008133AD">
      <w:pPr>
        <w:rPr>
          <w:rFonts w:ascii="Bash Times New Rozaliya" w:hAnsi="Bash Times New Rozaliya"/>
        </w:rPr>
      </w:pPr>
    </w:p>
    <w:p w:rsidR="006A3C9A" w:rsidRDefault="006A3C9A" w:rsidP="008133AD">
      <w:pPr>
        <w:rPr>
          <w:szCs w:val="28"/>
        </w:rPr>
      </w:pPr>
    </w:p>
    <w:p w:rsidR="006A3C9A" w:rsidRDefault="006A3C9A" w:rsidP="008133AD">
      <w:pPr>
        <w:rPr>
          <w:szCs w:val="28"/>
        </w:rPr>
      </w:pPr>
    </w:p>
    <w:p w:rsidR="006A3C9A" w:rsidRDefault="006A3C9A" w:rsidP="008133AD">
      <w:pPr>
        <w:rPr>
          <w:szCs w:val="28"/>
        </w:rPr>
      </w:pPr>
    </w:p>
    <w:p w:rsidR="006A3C9A" w:rsidRDefault="006A3C9A" w:rsidP="008133AD">
      <w:pPr>
        <w:rPr>
          <w:szCs w:val="28"/>
        </w:rPr>
      </w:pPr>
    </w:p>
    <w:p w:rsidR="006A3C9A" w:rsidRDefault="006A3C9A" w:rsidP="008133AD">
      <w:pPr>
        <w:rPr>
          <w:szCs w:val="28"/>
        </w:rPr>
      </w:pPr>
    </w:p>
    <w:p w:rsidR="001D5425" w:rsidRDefault="007F1411" w:rsidP="008133AD">
      <w:pPr>
        <w:rPr>
          <w:bCs/>
          <w:color w:val="000000"/>
          <w:szCs w:val="28"/>
        </w:rPr>
      </w:pPr>
      <w:r>
        <w:rPr>
          <w:szCs w:val="28"/>
        </w:rPr>
        <w:t>Школьн</w:t>
      </w:r>
      <w:r w:rsidR="001D5425">
        <w:rPr>
          <w:szCs w:val="28"/>
        </w:rPr>
        <w:t xml:space="preserve">ый конкурс рисунков </w:t>
      </w:r>
      <w:r w:rsidR="001D5425">
        <w:rPr>
          <w:bCs/>
          <w:color w:val="000000"/>
          <w:szCs w:val="28"/>
        </w:rPr>
        <w:t>«</w:t>
      </w:r>
      <w:r w:rsidR="006A3C9A">
        <w:rPr>
          <w:bCs/>
          <w:color w:val="000000"/>
          <w:szCs w:val="28"/>
        </w:rPr>
        <w:t>Великой Победе -75 лет</w:t>
      </w:r>
      <w:r w:rsidR="001D5425">
        <w:rPr>
          <w:bCs/>
          <w:color w:val="000000"/>
          <w:szCs w:val="28"/>
        </w:rPr>
        <w:t>»</w:t>
      </w:r>
    </w:p>
    <w:p w:rsidR="00DD3D69" w:rsidRDefault="00DD3D69" w:rsidP="008133AD">
      <w:pPr>
        <w:rPr>
          <w:bCs/>
          <w:color w:val="000000"/>
          <w:szCs w:val="28"/>
        </w:rPr>
      </w:pPr>
    </w:p>
    <w:p w:rsidR="00DD3D69" w:rsidRDefault="00DD3D69" w:rsidP="008133AD">
      <w:pPr>
        <w:rPr>
          <w:bCs/>
          <w:color w:val="000000"/>
          <w:szCs w:val="28"/>
        </w:rPr>
      </w:pPr>
    </w:p>
    <w:p w:rsidR="007F1411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3048000" cy="2286000"/>
            <wp:effectExtent l="0" t="0" r="0" b="0"/>
            <wp:docPr id="89" name="Рисунок 89" descr="C:\Users\sensei2\Desktop\21февраль20\158138881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sensei2\Desktop\21февраль20\158138881778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3048000" cy="2286000"/>
            <wp:effectExtent l="0" t="0" r="0" b="0"/>
            <wp:docPr id="90" name="Рисунок 90" descr="C:\Users\sensei2\Desktop\21февраль20\158138888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sensei2\Desktop\21февраль20\158138888487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69" w:rsidRDefault="00DD3D69" w:rsidP="008133AD">
      <w:pPr>
        <w:rPr>
          <w:rFonts w:ascii="Bash Times New Rozaliya" w:hAnsi="Bash Times New Rozaliya"/>
        </w:rPr>
      </w:pPr>
    </w:p>
    <w:p w:rsidR="007F1411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3048000" cy="2286000"/>
            <wp:effectExtent l="0" t="0" r="0" b="0"/>
            <wp:docPr id="91" name="Рисунок 91" descr="C:\Users\sensei2\Desktop\21февраль20\158138886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sensei2\Desktop\21февраль20\158138886056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3048000" cy="2286000"/>
            <wp:effectExtent l="0" t="0" r="0" b="0"/>
            <wp:docPr id="92" name="Рисунок 92" descr="C:\Users\sensei2\Desktop\21февраль20\158138884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sensei2\Desktop\21февраль20\158138884499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A82" w:rsidRDefault="00005A82" w:rsidP="008133AD">
      <w:pPr>
        <w:rPr>
          <w:rFonts w:ascii="Bash Times New Rozaliya" w:hAnsi="Bash Times New Rozaliya"/>
        </w:rPr>
      </w:pPr>
    </w:p>
    <w:p w:rsidR="00005A82" w:rsidRDefault="00005A82" w:rsidP="008133AD">
      <w:pPr>
        <w:rPr>
          <w:rFonts w:ascii="Bash Times New Rozaliya" w:hAnsi="Bash Times New Rozaliya"/>
        </w:rPr>
      </w:pPr>
    </w:p>
    <w:p w:rsidR="00005A82" w:rsidRDefault="006A0A3A" w:rsidP="00005A82">
      <w:pPr>
        <w:jc w:val="center"/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4886325" cy="3629025"/>
            <wp:effectExtent l="0" t="0" r="9525" b="9525"/>
            <wp:docPr id="120" name="Рисунок 120" descr="C:\Users\sensei2\Desktop\сайтка нач кл\конкурс рисунков ВОВ -7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sensei2\Desktop\сайтка нач кл\конкурс рисунков ВОВ -75 лет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A82" w:rsidRDefault="00005A82" w:rsidP="008133AD">
      <w:pPr>
        <w:rPr>
          <w:rFonts w:ascii="Bash Times New Rozaliya" w:hAnsi="Bash Times New Rozaliya"/>
        </w:rPr>
      </w:pPr>
    </w:p>
    <w:p w:rsidR="00005A82" w:rsidRDefault="00005A82" w:rsidP="008133AD">
      <w:pPr>
        <w:rPr>
          <w:rFonts w:ascii="Bash Times New Rozaliya" w:hAnsi="Bash Times New Rozaliya"/>
        </w:rPr>
      </w:pPr>
    </w:p>
    <w:p w:rsidR="007F1411" w:rsidRPr="006A3C9A" w:rsidRDefault="007F1411" w:rsidP="008133AD">
      <w:pPr>
        <w:rPr>
          <w:color w:val="000000"/>
          <w:sz w:val="32"/>
          <w:szCs w:val="28"/>
        </w:rPr>
      </w:pPr>
      <w:r w:rsidRPr="006A3C9A">
        <w:rPr>
          <w:sz w:val="32"/>
          <w:szCs w:val="28"/>
        </w:rPr>
        <w:lastRenderedPageBreak/>
        <w:t xml:space="preserve">Выставка поделок </w:t>
      </w:r>
      <w:r w:rsidRPr="006A3C9A">
        <w:rPr>
          <w:color w:val="000000"/>
          <w:sz w:val="32"/>
          <w:szCs w:val="28"/>
        </w:rPr>
        <w:t>«</w:t>
      </w:r>
      <w:r w:rsidR="00DD3D69" w:rsidRPr="006A3C9A">
        <w:rPr>
          <w:color w:val="000000"/>
          <w:sz w:val="32"/>
          <w:szCs w:val="28"/>
        </w:rPr>
        <w:t>Модели военной техники ВОВ</w:t>
      </w:r>
      <w:r w:rsidRPr="006A3C9A">
        <w:rPr>
          <w:color w:val="000000"/>
          <w:sz w:val="32"/>
          <w:szCs w:val="28"/>
        </w:rPr>
        <w:t>»</w:t>
      </w:r>
    </w:p>
    <w:p w:rsidR="007F1411" w:rsidRDefault="007F1411" w:rsidP="008133AD">
      <w:pPr>
        <w:rPr>
          <w:color w:val="000000"/>
          <w:szCs w:val="28"/>
        </w:rPr>
      </w:pPr>
    </w:p>
    <w:p w:rsidR="007F1411" w:rsidRDefault="006A0A3A" w:rsidP="008133AD">
      <w:pPr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2257425" cy="3038475"/>
            <wp:effectExtent l="0" t="0" r="9525" b="9525"/>
            <wp:docPr id="124" name="Рисунок 124" descr="C:\Users\sensei2\Desktop\сайтка нач кл\Конкурс Модели техники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sensei2\Desktop\сайтка нач кл\Конкурс Модели техники ВОВ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</w:rPr>
        <w:drawing>
          <wp:inline distT="0" distB="0" distL="0" distR="0">
            <wp:extent cx="2257425" cy="3038475"/>
            <wp:effectExtent l="0" t="0" r="9525" b="9525"/>
            <wp:docPr id="222" name="Рисунок 222" descr="C:\Users\sensei2\Desktop\21февраль20\157990458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sensei2\Desktop\21февраль20\157990458822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DBF" w:rsidRDefault="00D90DBF" w:rsidP="008133AD">
      <w:pPr>
        <w:rPr>
          <w:color w:val="000000"/>
          <w:szCs w:val="28"/>
        </w:rPr>
      </w:pPr>
    </w:p>
    <w:p w:rsidR="00D90DBF" w:rsidRDefault="00D90DBF" w:rsidP="008133AD">
      <w:pPr>
        <w:rPr>
          <w:color w:val="000000"/>
          <w:szCs w:val="28"/>
        </w:rPr>
      </w:pPr>
    </w:p>
    <w:p w:rsidR="00D90DBF" w:rsidRDefault="00D90DBF" w:rsidP="008133AD">
      <w:pPr>
        <w:rPr>
          <w:color w:val="000000"/>
          <w:szCs w:val="28"/>
        </w:rPr>
      </w:pPr>
    </w:p>
    <w:p w:rsidR="00D90DBF" w:rsidRDefault="006A0A3A" w:rsidP="008133AD">
      <w:pPr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3038475" cy="2286000"/>
            <wp:effectExtent l="0" t="0" r="9525" b="0"/>
            <wp:docPr id="203" name="Рисунок 203" descr="C:\Users\sensei2\Desktop\22февраль20\2020-01-22 12.3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sensei2\Desktop\22февраль20\2020-01-22 12.35.5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</w:rPr>
        <w:drawing>
          <wp:inline distT="0" distB="0" distL="0" distR="0">
            <wp:extent cx="2990850" cy="2257425"/>
            <wp:effectExtent l="0" t="0" r="0" b="9525"/>
            <wp:docPr id="209" name="Рисунок 209" descr="C:\Users\sensei2\Desktop\22февраль20\2020-01-22 12.36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sensei2\Desktop\22февраль20\2020-01-22 12.36.0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11" w:rsidRDefault="007F1411" w:rsidP="008133AD">
      <w:pPr>
        <w:rPr>
          <w:color w:val="000000"/>
          <w:szCs w:val="28"/>
        </w:rPr>
      </w:pPr>
    </w:p>
    <w:p w:rsidR="007F1411" w:rsidRDefault="007F1411" w:rsidP="008133AD">
      <w:pPr>
        <w:rPr>
          <w:color w:val="000000"/>
          <w:szCs w:val="28"/>
        </w:rPr>
      </w:pPr>
    </w:p>
    <w:p w:rsidR="007F1411" w:rsidRDefault="007F1411" w:rsidP="008133AD">
      <w:pPr>
        <w:rPr>
          <w:color w:val="000000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D90DBF" w:rsidRDefault="00D90DBF" w:rsidP="008133AD">
      <w:pPr>
        <w:rPr>
          <w:sz w:val="32"/>
          <w:szCs w:val="28"/>
        </w:rPr>
      </w:pPr>
    </w:p>
    <w:p w:rsidR="007F1411" w:rsidRPr="006A3C9A" w:rsidRDefault="00DD3D69" w:rsidP="008133AD">
      <w:pPr>
        <w:rPr>
          <w:color w:val="000000"/>
          <w:sz w:val="32"/>
          <w:szCs w:val="28"/>
        </w:rPr>
      </w:pPr>
      <w:r w:rsidRPr="006A3C9A">
        <w:rPr>
          <w:sz w:val="32"/>
          <w:szCs w:val="28"/>
        </w:rPr>
        <w:lastRenderedPageBreak/>
        <w:t>Книжная выставка. Подборка детских книг о войне.</w:t>
      </w:r>
    </w:p>
    <w:p w:rsidR="007F1411" w:rsidRPr="006A3C9A" w:rsidRDefault="007F1411" w:rsidP="008133AD">
      <w:pPr>
        <w:rPr>
          <w:color w:val="000000"/>
          <w:sz w:val="32"/>
          <w:szCs w:val="28"/>
        </w:rPr>
      </w:pPr>
    </w:p>
    <w:p w:rsidR="007F1411" w:rsidRDefault="007F1411" w:rsidP="008133AD">
      <w:pPr>
        <w:rPr>
          <w:color w:val="000000"/>
          <w:szCs w:val="28"/>
        </w:rPr>
      </w:pPr>
    </w:p>
    <w:p w:rsidR="007F1411" w:rsidRDefault="007F1411" w:rsidP="008133AD">
      <w:pPr>
        <w:rPr>
          <w:color w:val="000000"/>
          <w:szCs w:val="28"/>
        </w:rPr>
      </w:pPr>
    </w:p>
    <w:p w:rsidR="007F1411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2476500" cy="1857375"/>
            <wp:effectExtent l="0" t="0" r="0" b="9525"/>
            <wp:docPr id="114" name="Рисунок 114" descr="C:\Users\sensei2\Desktop\21февраль20\157960888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sensei2\Desktop\21февраль20\157960888508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1857375" cy="2476500"/>
            <wp:effectExtent l="0" t="0" r="9525" b="0"/>
            <wp:docPr id="115" name="Рисунок 115" descr="C:\Users\sensei2\Desktop\21февраль20\157960888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sensei2\Desktop\21февраль20\157960888996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9A" w:rsidRDefault="006A3C9A" w:rsidP="008133AD">
      <w:pPr>
        <w:rPr>
          <w:rFonts w:ascii="Bash Times New Rozaliya" w:hAnsi="Bash Times New Rozaliya"/>
        </w:rPr>
      </w:pPr>
    </w:p>
    <w:p w:rsidR="006A3C9A" w:rsidRDefault="006A3C9A" w:rsidP="008133AD">
      <w:pPr>
        <w:rPr>
          <w:rFonts w:ascii="Bash Times New Rozaliya" w:hAnsi="Bash Times New Rozaliya"/>
        </w:rPr>
      </w:pPr>
    </w:p>
    <w:p w:rsidR="006A3C9A" w:rsidRDefault="006A3C9A" w:rsidP="008133AD">
      <w:pPr>
        <w:rPr>
          <w:szCs w:val="28"/>
        </w:rPr>
      </w:pPr>
      <w:r w:rsidRPr="00530A25">
        <w:rPr>
          <w:szCs w:val="28"/>
        </w:rPr>
        <w:t xml:space="preserve">Веселые переменки «Как прекрасен этот </w:t>
      </w:r>
      <w:r w:rsidR="006A0A3A">
        <w:rPr>
          <w:szCs w:val="28"/>
        </w:rPr>
        <w:t>мир». Викторины</w:t>
      </w:r>
      <w:r w:rsidRPr="00530A25">
        <w:rPr>
          <w:szCs w:val="28"/>
        </w:rPr>
        <w:t>. Игры.</w:t>
      </w:r>
      <w:r w:rsidR="006A0A3A">
        <w:rPr>
          <w:szCs w:val="28"/>
        </w:rPr>
        <w:t xml:space="preserve"> Соревнования.</w:t>
      </w:r>
    </w:p>
    <w:p w:rsidR="0018752B" w:rsidRDefault="0018752B" w:rsidP="008133AD">
      <w:pPr>
        <w:rPr>
          <w:szCs w:val="28"/>
        </w:rPr>
      </w:pPr>
    </w:p>
    <w:p w:rsidR="0018752B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3048000" cy="2286000"/>
            <wp:effectExtent l="0" t="0" r="0" b="0"/>
            <wp:docPr id="197" name="Рисунок 197" descr="C:\Users\sensei2\Desktop\21февраль20\157967819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sensei2\Desktop\21февраль20\157967819758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3048000" cy="1714500"/>
            <wp:effectExtent l="0" t="0" r="0" b="0"/>
            <wp:docPr id="198" name="Рисунок 198" descr="C:\Users\sensei2\Desktop\21февраль20\157967819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sensei2\Desktop\21февраль20\157967819951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2B" w:rsidRDefault="0018752B" w:rsidP="008133AD">
      <w:pPr>
        <w:rPr>
          <w:rFonts w:ascii="Bash Times New Rozaliya" w:hAnsi="Bash Times New Rozaliya"/>
        </w:rPr>
      </w:pPr>
    </w:p>
    <w:p w:rsidR="0018752B" w:rsidRDefault="0018752B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</w:rPr>
        <w:t>Раскрашиваем любимых сказочных героев.</w:t>
      </w:r>
    </w:p>
    <w:p w:rsidR="0018752B" w:rsidRDefault="0018752B" w:rsidP="008133AD">
      <w:pPr>
        <w:rPr>
          <w:rFonts w:ascii="Bash Times New Rozaliya" w:hAnsi="Bash Times New Rozaliya"/>
        </w:rPr>
      </w:pPr>
    </w:p>
    <w:p w:rsidR="0018752B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lastRenderedPageBreak/>
        <w:drawing>
          <wp:inline distT="0" distB="0" distL="0" distR="0">
            <wp:extent cx="2286000" cy="3048000"/>
            <wp:effectExtent l="0" t="0" r="0" b="0"/>
            <wp:docPr id="199" name="Рисунок 199" descr="C:\Users\sensei2\Desktop\21февраль20\158013412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sensei2\Desktop\21февраль20\158013412861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sh Times New Rozaliya" w:hAnsi="Bash Times New Rozaliya"/>
          <w:noProof/>
        </w:rPr>
        <w:drawing>
          <wp:inline distT="0" distB="0" distL="0" distR="0">
            <wp:extent cx="3048000" cy="2286000"/>
            <wp:effectExtent l="0" t="0" r="0" b="0"/>
            <wp:docPr id="5" name="Рисунок 5" descr="C:\Users\sensei2\Desktop\21февраль20\158027808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nsei2\Desktop\21февраль20\158027808888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2B" w:rsidRDefault="0018752B" w:rsidP="008133AD">
      <w:pPr>
        <w:rPr>
          <w:rFonts w:ascii="Bash Times New Rozaliya" w:hAnsi="Bash Times New Rozaliya"/>
        </w:rPr>
      </w:pPr>
    </w:p>
    <w:p w:rsidR="0018752B" w:rsidRDefault="0018752B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</w:rPr>
        <w:t>Проверяем таблицу умножения.                 Помогаем делать</w:t>
      </w:r>
      <w:r w:rsidR="009E26DB" w:rsidRPr="00335959">
        <w:rPr>
          <w:rFonts w:ascii="Bash Times New Rozaliya" w:hAnsi="Bash Times New Rozaliya"/>
        </w:rPr>
        <w:t xml:space="preserve"> </w:t>
      </w:r>
      <w:r w:rsidR="009E26DB">
        <w:rPr>
          <w:rFonts w:ascii="Bash Times New Rozaliya" w:hAnsi="Bash Times New Rozaliya"/>
        </w:rPr>
        <w:t>задания на</w:t>
      </w:r>
      <w:proofErr w:type="gramStart"/>
      <w:r w:rsidR="009E26DB">
        <w:rPr>
          <w:rFonts w:ascii="Bash Times New Rozaliya" w:hAnsi="Bash Times New Rozaliya"/>
        </w:rPr>
        <w:t xml:space="preserve"> </w:t>
      </w:r>
      <w:r>
        <w:rPr>
          <w:rFonts w:ascii="Bash Times New Rozaliya" w:hAnsi="Bash Times New Rozaliya"/>
        </w:rPr>
        <w:t>У</w:t>
      </w:r>
      <w:proofErr w:type="gramEnd"/>
      <w:r>
        <w:rPr>
          <w:rFonts w:ascii="Bash Times New Rozaliya" w:hAnsi="Bash Times New Rozaliya"/>
        </w:rPr>
        <w:t>чи.</w:t>
      </w:r>
      <w:proofErr w:type="spellStart"/>
      <w:r>
        <w:rPr>
          <w:rFonts w:ascii="Bash Times New Rozaliya" w:hAnsi="Bash Times New Rozaliya"/>
          <w:lang w:val="en-US"/>
        </w:rPr>
        <w:t>ru</w:t>
      </w:r>
      <w:proofErr w:type="spellEnd"/>
      <w:r w:rsidRPr="00BD5526">
        <w:rPr>
          <w:rFonts w:ascii="Bash Times New Rozaliya" w:hAnsi="Bash Times New Rozaliya"/>
        </w:rPr>
        <w:t>.</w:t>
      </w:r>
    </w:p>
    <w:p w:rsidR="00D90DBF" w:rsidRDefault="00D90DBF" w:rsidP="008133AD">
      <w:pPr>
        <w:rPr>
          <w:rFonts w:ascii="Bash Times New Rozaliya" w:hAnsi="Bash Times New Rozaliya"/>
        </w:rPr>
      </w:pPr>
    </w:p>
    <w:p w:rsidR="00D90DBF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drawing>
          <wp:inline distT="0" distB="0" distL="0" distR="0">
            <wp:extent cx="2838450" cy="2124075"/>
            <wp:effectExtent l="0" t="0" r="0" b="9525"/>
            <wp:docPr id="226" name="Рисунок 226" descr="C:\Users\sensei2\Desktop\фото февраль2020\IMG-202002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sensei2\Desktop\фото февраль2020\IMG-20200221-WA000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3A" w:rsidRDefault="006A0A3A" w:rsidP="008133AD">
      <w:pPr>
        <w:rPr>
          <w:rFonts w:ascii="Bash Times New Rozaliya" w:hAnsi="Bash Times New Rozaliya"/>
        </w:rPr>
      </w:pPr>
    </w:p>
    <w:p w:rsidR="006A0A3A" w:rsidRDefault="006A0A3A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</w:rPr>
        <w:t>Участие на соревнованиях по борьбе «</w:t>
      </w:r>
      <w:proofErr w:type="spellStart"/>
      <w:r>
        <w:rPr>
          <w:rFonts w:ascii="Bash Times New Rozaliya" w:hAnsi="Bash Times New Rozaliya"/>
        </w:rPr>
        <w:t>Курэш</w:t>
      </w:r>
      <w:proofErr w:type="spellEnd"/>
      <w:r>
        <w:rPr>
          <w:rFonts w:ascii="Bash Times New Rozaliya" w:hAnsi="Bash Times New Rozaliya"/>
        </w:rPr>
        <w:t>»</w:t>
      </w:r>
    </w:p>
    <w:p w:rsidR="006A0A3A" w:rsidRDefault="006A0A3A" w:rsidP="008133AD">
      <w:pPr>
        <w:rPr>
          <w:rFonts w:ascii="Bash Times New Rozaliya" w:hAnsi="Bash Times New Rozaliya"/>
        </w:rPr>
      </w:pPr>
    </w:p>
    <w:p w:rsidR="006A0A3A" w:rsidRDefault="006A0A3A" w:rsidP="008133AD">
      <w:pPr>
        <w:rPr>
          <w:rFonts w:ascii="Bash Times New Rozaliya" w:hAnsi="Bash Times New Rozaliya"/>
        </w:rPr>
      </w:pPr>
    </w:p>
    <w:p w:rsidR="006A0A3A" w:rsidRPr="006A0A3A" w:rsidRDefault="006A0A3A" w:rsidP="008133AD">
      <w:pPr>
        <w:rPr>
          <w:rFonts w:ascii="Bash Times New Rozaliya" w:hAnsi="Bash Times New Rozaliya"/>
        </w:rPr>
      </w:pPr>
    </w:p>
    <w:p w:rsidR="006A0A3A" w:rsidRPr="006A0A3A" w:rsidRDefault="006A0A3A" w:rsidP="008133AD">
      <w:pPr>
        <w:rPr>
          <w:rFonts w:ascii="Bash Times New Rozaliya" w:hAnsi="Bash Times New Rozaliya"/>
        </w:rPr>
      </w:pPr>
      <w:r w:rsidRPr="006A0A3A">
        <w:rPr>
          <w:b/>
          <w:bCs/>
          <w:szCs w:val="28"/>
        </w:rPr>
        <w:t>Подведение итогов</w:t>
      </w:r>
    </w:p>
    <w:p w:rsidR="006A0A3A" w:rsidRDefault="006A0A3A" w:rsidP="008133AD">
      <w:pPr>
        <w:rPr>
          <w:rFonts w:ascii="Bash Times New Rozaliya" w:hAnsi="Bash Times New Rozaliya"/>
        </w:rPr>
      </w:pPr>
    </w:p>
    <w:p w:rsidR="006A0A3A" w:rsidRDefault="006A0A3A" w:rsidP="008133AD">
      <w:pPr>
        <w:rPr>
          <w:rFonts w:ascii="Bash Times New Rozaliya" w:hAnsi="Bash Times New Rozaliya"/>
        </w:rPr>
      </w:pPr>
    </w:p>
    <w:p w:rsidR="006A0A3A" w:rsidRDefault="006A0A3A" w:rsidP="008133AD">
      <w:pPr>
        <w:rPr>
          <w:rFonts w:ascii="Bash Times New Rozaliya" w:hAnsi="Bash Times New Rozaliya"/>
        </w:rPr>
      </w:pPr>
    </w:p>
    <w:p w:rsidR="006A0A3A" w:rsidRPr="00D90DBF" w:rsidRDefault="00BD5526" w:rsidP="008133AD">
      <w:pPr>
        <w:rPr>
          <w:rFonts w:ascii="Bash Times New Rozaliya" w:hAnsi="Bash Times New Rozaliya"/>
        </w:rPr>
      </w:pPr>
      <w:r>
        <w:rPr>
          <w:rFonts w:ascii="Bash Times New Rozaliya" w:hAnsi="Bash Times New Rozaliya"/>
          <w:noProof/>
        </w:rPr>
        <w:lastRenderedPageBreak/>
        <w:drawing>
          <wp:inline distT="0" distB="0" distL="0" distR="0">
            <wp:extent cx="6362700" cy="3336290"/>
            <wp:effectExtent l="0" t="0" r="0" b="0"/>
            <wp:docPr id="7" name="Рисунок 7" descr="C:\Users\sensei2\Desktop\15048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sei2\Desktop\150485_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A3A" w:rsidRPr="00D90DBF" w:rsidSect="00E1584E">
      <w:pgSz w:w="11906" w:h="16838"/>
      <w:pgMar w:top="680" w:right="680" w:bottom="680" w:left="119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h Times New Rozaliya">
    <w:altName w:val="Times New Roman"/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60E9C"/>
    <w:multiLevelType w:val="hybridMultilevel"/>
    <w:tmpl w:val="700CEB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F2E51"/>
    <w:rsid w:val="00005A82"/>
    <w:rsid w:val="0018752B"/>
    <w:rsid w:val="001D5425"/>
    <w:rsid w:val="00235667"/>
    <w:rsid w:val="002F6D1E"/>
    <w:rsid w:val="00335959"/>
    <w:rsid w:val="006A0A3A"/>
    <w:rsid w:val="006A3C9A"/>
    <w:rsid w:val="006F2E51"/>
    <w:rsid w:val="007F1411"/>
    <w:rsid w:val="008133AD"/>
    <w:rsid w:val="009E26DB"/>
    <w:rsid w:val="00BD5526"/>
    <w:rsid w:val="00C05D7F"/>
    <w:rsid w:val="00C401C8"/>
    <w:rsid w:val="00CC16B6"/>
    <w:rsid w:val="00D51025"/>
    <w:rsid w:val="00D90DBF"/>
    <w:rsid w:val="00DD3D69"/>
    <w:rsid w:val="00E1584E"/>
    <w:rsid w:val="00E22020"/>
    <w:rsid w:val="00F77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667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E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uiPriority w:val="1"/>
    <w:qFormat/>
    <w:rsid w:val="006F2E51"/>
    <w:rPr>
      <w:rFonts w:ascii="Calibri" w:hAnsi="Calibri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locked/>
    <w:rsid w:val="006F2E51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6F2E51"/>
  </w:style>
  <w:style w:type="paragraph" w:styleId="a6">
    <w:name w:val="Normal (Web)"/>
    <w:basedOn w:val="a"/>
    <w:uiPriority w:val="99"/>
    <w:unhideWhenUsed/>
    <w:rsid w:val="006F2E51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uiPriority w:val="59"/>
    <w:rsid w:val="00E22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D55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667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2E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uiPriority w:val="1"/>
    <w:qFormat/>
    <w:rsid w:val="006F2E51"/>
    <w:rPr>
      <w:rFonts w:ascii="Calibri" w:hAnsi="Calibri"/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locked/>
    <w:rsid w:val="006F2E51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6F2E51"/>
  </w:style>
  <w:style w:type="paragraph" w:styleId="a6">
    <w:name w:val="Normal (Web)"/>
    <w:basedOn w:val="a"/>
    <w:uiPriority w:val="99"/>
    <w:unhideWhenUsed/>
    <w:rsid w:val="006F2E51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uiPriority w:val="59"/>
    <w:rsid w:val="00E220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D552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nsei2\Desktop\BASHFOT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BASHFOT</Template>
  <TotalTime>215</TotalTime>
  <Pages>1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ххх</Company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sensei2</dc:creator>
  <cp:lastModifiedBy>admin</cp:lastModifiedBy>
  <cp:revision>8</cp:revision>
  <dcterms:created xsi:type="dcterms:W3CDTF">2020-03-02T13:31:00Z</dcterms:created>
  <dcterms:modified xsi:type="dcterms:W3CDTF">2020-04-27T16:59:00Z</dcterms:modified>
</cp:coreProperties>
</file>